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587D78" w14:textId="77777777" w:rsidR="00FC49C5" w:rsidRDefault="00FC49C5" w:rsidP="00B062E6">
      <w:pPr>
        <w:tabs>
          <w:tab w:val="left" w:pos="4228"/>
        </w:tabs>
        <w:spacing w:after="0"/>
        <w:rPr>
          <w:rFonts w:cs="Arial"/>
          <w:sz w:val="24"/>
          <w:szCs w:val="24"/>
        </w:rPr>
      </w:pPr>
    </w:p>
    <w:p w14:paraId="4ABD3335" w14:textId="77777777" w:rsidR="00AF4234" w:rsidRDefault="00AF4234" w:rsidP="00B062E6">
      <w:pPr>
        <w:tabs>
          <w:tab w:val="left" w:pos="4228"/>
        </w:tabs>
        <w:spacing w:after="0"/>
        <w:rPr>
          <w:rFonts w:cs="Arial"/>
          <w:sz w:val="24"/>
          <w:szCs w:val="24"/>
        </w:rPr>
      </w:pPr>
    </w:p>
    <w:p w14:paraId="68E86C1A" w14:textId="77777777" w:rsidR="00FC49C5" w:rsidRDefault="00FC49C5" w:rsidP="00B062E6">
      <w:pPr>
        <w:tabs>
          <w:tab w:val="left" w:pos="4228"/>
        </w:tabs>
        <w:spacing w:after="0"/>
        <w:rPr>
          <w:rFonts w:cs="Arial"/>
          <w:sz w:val="24"/>
          <w:szCs w:val="24"/>
        </w:rPr>
      </w:pPr>
    </w:p>
    <w:p w14:paraId="7A046B8E" w14:textId="77777777" w:rsidR="00FC49C5" w:rsidRDefault="00FC49C5" w:rsidP="00B062E6">
      <w:pPr>
        <w:tabs>
          <w:tab w:val="left" w:pos="4228"/>
        </w:tabs>
        <w:spacing w:after="0"/>
        <w:rPr>
          <w:rFonts w:cs="Arial"/>
          <w:sz w:val="24"/>
          <w:szCs w:val="24"/>
        </w:rPr>
      </w:pPr>
    </w:p>
    <w:p w14:paraId="1F38C08F" w14:textId="37881117" w:rsidR="00D862E8" w:rsidRPr="008D7A2B" w:rsidRDefault="00D862E8" w:rsidP="00B062E6">
      <w:pPr>
        <w:tabs>
          <w:tab w:val="left" w:pos="4228"/>
        </w:tabs>
        <w:spacing w:after="0"/>
        <w:rPr>
          <w:rFonts w:cs="Arial"/>
          <w:sz w:val="24"/>
          <w:szCs w:val="24"/>
        </w:rPr>
      </w:pPr>
      <w:r>
        <w:rPr>
          <w:noProof/>
          <w:lang w:val="en-US"/>
        </w:rPr>
        <w:drawing>
          <wp:anchor distT="0" distB="0" distL="114300" distR="114300" simplePos="0" relativeHeight="251667456" behindDoc="0" locked="0" layoutInCell="1" allowOverlap="1" wp14:anchorId="4E6D57E2" wp14:editId="669595A9">
            <wp:simplePos x="0" y="0"/>
            <wp:positionH relativeFrom="margin">
              <wp:posOffset>3020695</wp:posOffset>
            </wp:positionH>
            <wp:positionV relativeFrom="paragraph">
              <wp:posOffset>14605</wp:posOffset>
            </wp:positionV>
            <wp:extent cx="2539365" cy="1190625"/>
            <wp:effectExtent l="0" t="0" r="0" b="0"/>
            <wp:wrapNone/>
            <wp:docPr id="1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936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3FFB93" w14:textId="77777777" w:rsidR="00D862E8" w:rsidRPr="008D7A2B" w:rsidRDefault="00D862E8" w:rsidP="00B062E6">
      <w:pPr>
        <w:tabs>
          <w:tab w:val="left" w:pos="4228"/>
        </w:tabs>
        <w:spacing w:after="0"/>
        <w:rPr>
          <w:rFonts w:cs="Arial"/>
          <w:sz w:val="24"/>
          <w:szCs w:val="24"/>
        </w:rPr>
      </w:pPr>
      <w:r w:rsidRPr="008D7A2B">
        <w:rPr>
          <w:rFonts w:cs="Arial"/>
          <w:sz w:val="24"/>
          <w:szCs w:val="24"/>
        </w:rPr>
        <w:t xml:space="preserve">  </w:t>
      </w:r>
    </w:p>
    <w:p w14:paraId="34A31723" w14:textId="28C35192" w:rsidR="00D862E8" w:rsidRDefault="007F3720" w:rsidP="00B062E6">
      <w:pPr>
        <w:spacing w:after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Tunja</w:t>
      </w:r>
      <w:r w:rsidR="00D862E8" w:rsidRPr="008D7A2B">
        <w:rPr>
          <w:rFonts w:cs="Arial"/>
          <w:sz w:val="24"/>
          <w:szCs w:val="24"/>
        </w:rPr>
        <w:t xml:space="preserve">, </w:t>
      </w:r>
      <w:r w:rsidR="005A5E9A" w:rsidRPr="00AF2057">
        <w:rPr>
          <w:rFonts w:cs="Arial"/>
          <w:color w:val="767171" w:themeColor="background2" w:themeShade="80"/>
          <w:sz w:val="24"/>
          <w:szCs w:val="24"/>
        </w:rPr>
        <w:t>DD/MM/AA</w:t>
      </w:r>
    </w:p>
    <w:p w14:paraId="6FBB604B" w14:textId="77777777" w:rsidR="00D862E8" w:rsidRDefault="00D862E8" w:rsidP="00B062E6">
      <w:pPr>
        <w:spacing w:after="0"/>
        <w:rPr>
          <w:rFonts w:cs="Arial"/>
          <w:sz w:val="24"/>
          <w:szCs w:val="24"/>
        </w:rPr>
      </w:pPr>
    </w:p>
    <w:p w14:paraId="026A2180" w14:textId="77777777" w:rsidR="00D862E8" w:rsidRDefault="00D862E8" w:rsidP="00B062E6">
      <w:pPr>
        <w:spacing w:after="0"/>
        <w:rPr>
          <w:rFonts w:cs="Arial"/>
          <w:sz w:val="24"/>
          <w:szCs w:val="24"/>
        </w:rPr>
      </w:pPr>
    </w:p>
    <w:p w14:paraId="3C93CF8B" w14:textId="77777777" w:rsidR="00D862E8" w:rsidRDefault="00D862E8" w:rsidP="00B062E6">
      <w:pPr>
        <w:spacing w:after="0"/>
        <w:rPr>
          <w:rFonts w:cs="Arial"/>
          <w:sz w:val="24"/>
          <w:szCs w:val="24"/>
        </w:rPr>
      </w:pPr>
    </w:p>
    <w:p w14:paraId="0D8DC924" w14:textId="77777777" w:rsidR="00D862E8" w:rsidRDefault="00D862E8" w:rsidP="00B062E6">
      <w:pPr>
        <w:spacing w:after="0"/>
        <w:rPr>
          <w:rFonts w:cs="Arial"/>
          <w:sz w:val="24"/>
          <w:szCs w:val="24"/>
        </w:rPr>
      </w:pPr>
    </w:p>
    <w:p w14:paraId="136A12B1" w14:textId="77777777" w:rsidR="00D862E8" w:rsidRPr="002C20BB" w:rsidRDefault="00D862E8" w:rsidP="00B062E6">
      <w:pPr>
        <w:spacing w:after="0"/>
        <w:jc w:val="both"/>
        <w:rPr>
          <w:rFonts w:cs="Arial"/>
          <w:sz w:val="24"/>
          <w:szCs w:val="24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D862E8" w:rsidRPr="009B493D" w14:paraId="49079D38" w14:textId="77777777" w:rsidTr="00B062E6">
        <w:tc>
          <w:tcPr>
            <w:tcW w:w="8926" w:type="dxa"/>
            <w:shd w:val="clear" w:color="auto" w:fill="auto"/>
          </w:tcPr>
          <w:p w14:paraId="46205948" w14:textId="77777777" w:rsidR="00200560" w:rsidRDefault="00200560" w:rsidP="00B062E6">
            <w:pPr>
              <w:ind w:left="1080"/>
              <w:jc w:val="center"/>
              <w:rPr>
                <w:rFonts w:cs="Arial"/>
                <w:b/>
                <w:sz w:val="24"/>
                <w:szCs w:val="24"/>
              </w:rPr>
            </w:pPr>
          </w:p>
          <w:p w14:paraId="675BD502" w14:textId="6924DC32" w:rsidR="00D862E8" w:rsidRPr="009B493D" w:rsidRDefault="00D862E8" w:rsidP="00B062E6">
            <w:pPr>
              <w:ind w:left="1080"/>
              <w:jc w:val="center"/>
              <w:rPr>
                <w:rFonts w:cs="Arial"/>
                <w:sz w:val="24"/>
                <w:szCs w:val="24"/>
              </w:rPr>
            </w:pPr>
            <w:r w:rsidRPr="009B493D">
              <w:rPr>
                <w:rFonts w:cs="Arial"/>
                <w:b/>
                <w:sz w:val="24"/>
                <w:szCs w:val="24"/>
              </w:rPr>
              <w:t>1. INFORMACIÓN GENERAL</w:t>
            </w:r>
          </w:p>
        </w:tc>
      </w:tr>
    </w:tbl>
    <w:p w14:paraId="442751F9" w14:textId="77777777" w:rsidR="00D862E8" w:rsidRDefault="00D862E8" w:rsidP="00B062E6">
      <w:pPr>
        <w:spacing w:after="0"/>
        <w:rPr>
          <w:rFonts w:cs="Arial"/>
          <w:sz w:val="24"/>
          <w:szCs w:val="24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912831" w:rsidRPr="00200560" w14:paraId="66E5B408" w14:textId="77777777" w:rsidTr="00912831">
        <w:tc>
          <w:tcPr>
            <w:tcW w:w="8926" w:type="dxa"/>
          </w:tcPr>
          <w:p w14:paraId="6E518A71" w14:textId="77777777" w:rsidR="006B615C" w:rsidRPr="00200560" w:rsidRDefault="006B615C" w:rsidP="00B062E6">
            <w:pPr>
              <w:rPr>
                <w:rFonts w:cs="Arial"/>
                <w:b/>
                <w:sz w:val="24"/>
                <w:szCs w:val="24"/>
              </w:rPr>
            </w:pPr>
          </w:p>
          <w:p w14:paraId="33809520" w14:textId="55039457" w:rsidR="00D862E8" w:rsidRPr="00200560" w:rsidRDefault="00D862E8" w:rsidP="00B062E6">
            <w:pPr>
              <w:jc w:val="center"/>
              <w:rPr>
                <w:rFonts w:cs="Arial"/>
                <w:sz w:val="24"/>
                <w:szCs w:val="24"/>
              </w:rPr>
            </w:pPr>
            <w:r w:rsidRPr="00200560">
              <w:rPr>
                <w:rFonts w:cs="Arial"/>
                <w:b/>
                <w:sz w:val="24"/>
                <w:szCs w:val="24"/>
              </w:rPr>
              <w:t xml:space="preserve">NOMBRES Y APELLIDOS </w:t>
            </w:r>
            <w:r w:rsidR="00C135E0">
              <w:rPr>
                <w:rFonts w:cs="Arial"/>
                <w:b/>
                <w:sz w:val="24"/>
                <w:szCs w:val="24"/>
              </w:rPr>
              <w:t xml:space="preserve">QUIEN </w:t>
            </w:r>
            <w:r w:rsidR="009264EE">
              <w:rPr>
                <w:rFonts w:cs="Arial"/>
                <w:b/>
                <w:sz w:val="24"/>
                <w:szCs w:val="24"/>
              </w:rPr>
              <w:t>E</w:t>
            </w:r>
            <w:r w:rsidR="00C135E0" w:rsidRPr="00200560">
              <w:rPr>
                <w:rFonts w:cs="Arial"/>
                <w:b/>
                <w:sz w:val="24"/>
                <w:szCs w:val="24"/>
              </w:rPr>
              <w:t>NTREGA</w:t>
            </w:r>
            <w:r w:rsidRPr="00200560">
              <w:rPr>
                <w:rFonts w:cs="Arial"/>
                <w:sz w:val="24"/>
                <w:szCs w:val="24"/>
              </w:rPr>
              <w:t>:</w:t>
            </w:r>
          </w:p>
        </w:tc>
      </w:tr>
      <w:tr w:rsidR="00912831" w:rsidRPr="00200560" w14:paraId="31E27A35" w14:textId="77777777" w:rsidTr="00912831">
        <w:trPr>
          <w:trHeight w:val="399"/>
        </w:trPr>
        <w:tc>
          <w:tcPr>
            <w:tcW w:w="8926" w:type="dxa"/>
            <w:tcBorders>
              <w:bottom w:val="single" w:sz="4" w:space="0" w:color="auto"/>
            </w:tcBorders>
          </w:tcPr>
          <w:p w14:paraId="0DE3329D" w14:textId="77777777" w:rsidR="006B615C" w:rsidRDefault="006B615C" w:rsidP="00B062E6">
            <w:pPr>
              <w:rPr>
                <w:rFonts w:cs="Arial"/>
                <w:b/>
                <w:sz w:val="24"/>
                <w:szCs w:val="24"/>
              </w:rPr>
            </w:pPr>
          </w:p>
          <w:p w14:paraId="153874B8" w14:textId="77777777" w:rsidR="005A5E9A" w:rsidRPr="00200560" w:rsidRDefault="005A5E9A" w:rsidP="00B062E6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912831" w:rsidRPr="00200560" w14:paraId="68964213" w14:textId="77777777" w:rsidTr="00912831">
        <w:trPr>
          <w:trHeight w:val="389"/>
        </w:trPr>
        <w:tc>
          <w:tcPr>
            <w:tcW w:w="8926" w:type="dxa"/>
          </w:tcPr>
          <w:p w14:paraId="675EFE3B" w14:textId="77777777" w:rsidR="006B615C" w:rsidRPr="00200560" w:rsidRDefault="006B615C" w:rsidP="00B062E6">
            <w:pPr>
              <w:rPr>
                <w:rFonts w:cs="Arial"/>
                <w:b/>
                <w:sz w:val="24"/>
                <w:szCs w:val="24"/>
              </w:rPr>
            </w:pPr>
          </w:p>
          <w:p w14:paraId="5877020B" w14:textId="2764F6DB" w:rsidR="00D862E8" w:rsidRPr="00200560" w:rsidRDefault="00D862E8" w:rsidP="00B062E6">
            <w:pPr>
              <w:rPr>
                <w:rFonts w:cs="Arial"/>
                <w:b/>
                <w:sz w:val="24"/>
                <w:szCs w:val="24"/>
              </w:rPr>
            </w:pPr>
            <w:r w:rsidRPr="00200560">
              <w:rPr>
                <w:rFonts w:cs="Arial"/>
                <w:b/>
                <w:sz w:val="24"/>
                <w:szCs w:val="24"/>
              </w:rPr>
              <w:t>Cargo</w:t>
            </w:r>
            <w:r w:rsidRPr="00200560">
              <w:rPr>
                <w:rFonts w:cs="Arial"/>
                <w:sz w:val="24"/>
                <w:szCs w:val="24"/>
              </w:rPr>
              <w:t>:</w:t>
            </w:r>
          </w:p>
        </w:tc>
      </w:tr>
      <w:tr w:rsidR="005A5E9A" w:rsidRPr="00200560" w14:paraId="17209E5E" w14:textId="77777777" w:rsidTr="00912831">
        <w:trPr>
          <w:trHeight w:val="389"/>
        </w:trPr>
        <w:tc>
          <w:tcPr>
            <w:tcW w:w="8926" w:type="dxa"/>
          </w:tcPr>
          <w:p w14:paraId="105917DF" w14:textId="77777777" w:rsidR="005A5E9A" w:rsidRDefault="005A5E9A" w:rsidP="00B062E6">
            <w:pPr>
              <w:rPr>
                <w:rFonts w:cs="Arial"/>
                <w:b/>
                <w:sz w:val="24"/>
                <w:szCs w:val="24"/>
              </w:rPr>
            </w:pPr>
          </w:p>
          <w:p w14:paraId="0CA3CB56" w14:textId="7248072F" w:rsidR="005A5E9A" w:rsidRDefault="005A5E9A" w:rsidP="00B53B8E">
            <w:pPr>
              <w:tabs>
                <w:tab w:val="left" w:pos="5175"/>
              </w:tabs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Dirección actual:</w:t>
            </w:r>
            <w:r w:rsidR="00AF2057">
              <w:rPr>
                <w:rFonts w:cs="Arial"/>
                <w:b/>
                <w:sz w:val="24"/>
                <w:szCs w:val="24"/>
              </w:rPr>
              <w:t xml:space="preserve"> </w:t>
            </w:r>
            <w:r w:rsidR="00B53B8E">
              <w:rPr>
                <w:rFonts w:cs="Arial"/>
                <w:bCs/>
                <w:sz w:val="24"/>
                <w:szCs w:val="24"/>
              </w:rPr>
              <w:t>_______________________________________________</w:t>
            </w:r>
            <w:r w:rsidR="00B53B8E">
              <w:rPr>
                <w:rFonts w:cs="Arial"/>
                <w:b/>
                <w:sz w:val="24"/>
                <w:szCs w:val="24"/>
              </w:rPr>
              <w:tab/>
            </w:r>
          </w:p>
          <w:p w14:paraId="785ED18C" w14:textId="583085DF" w:rsidR="005A5E9A" w:rsidRPr="00B53B8E" w:rsidRDefault="005A5E9A" w:rsidP="00B062E6">
            <w:pPr>
              <w:rPr>
                <w:rFonts w:cs="Arial"/>
                <w:bCs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Correo electrónico personal:</w:t>
            </w:r>
            <w:r w:rsidR="00B53B8E">
              <w:rPr>
                <w:rFonts w:cs="Arial"/>
                <w:b/>
                <w:sz w:val="24"/>
                <w:szCs w:val="24"/>
              </w:rPr>
              <w:t xml:space="preserve"> </w:t>
            </w:r>
            <w:r w:rsidR="00B53B8E">
              <w:rPr>
                <w:rFonts w:cs="Arial"/>
                <w:bCs/>
                <w:sz w:val="24"/>
                <w:szCs w:val="24"/>
              </w:rPr>
              <w:t>_____________________________________</w:t>
            </w:r>
          </w:p>
          <w:p w14:paraId="4C84A0FB" w14:textId="1B178251" w:rsidR="005A5E9A" w:rsidRPr="00B53B8E" w:rsidRDefault="00EC3C4B" w:rsidP="00EC3C4B">
            <w:pPr>
              <w:rPr>
                <w:rFonts w:cs="Arial"/>
                <w:bCs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Celular</w:t>
            </w:r>
            <w:r w:rsidR="00AF2057">
              <w:rPr>
                <w:rFonts w:cs="Arial"/>
                <w:b/>
                <w:sz w:val="24"/>
                <w:szCs w:val="24"/>
              </w:rPr>
              <w:t xml:space="preserve"> N</w:t>
            </w:r>
            <w:r w:rsidR="00AF2057" w:rsidRPr="00200560">
              <w:rPr>
                <w:rFonts w:eastAsia="Times New Roman" w:cs="Arial"/>
                <w:b/>
                <w:bCs/>
                <w:sz w:val="24"/>
                <w:szCs w:val="24"/>
                <w:lang w:val="es-CO" w:eastAsia="es-CO"/>
              </w:rPr>
              <w:t>º</w:t>
            </w:r>
            <w:r w:rsidR="00AF2057">
              <w:rPr>
                <w:rFonts w:cs="Arial"/>
                <w:b/>
                <w:sz w:val="24"/>
                <w:szCs w:val="24"/>
              </w:rPr>
              <w:t>:</w:t>
            </w:r>
            <w:r>
              <w:rPr>
                <w:rFonts w:cs="Arial"/>
                <w:b/>
                <w:sz w:val="24"/>
                <w:szCs w:val="24"/>
              </w:rPr>
              <w:t xml:space="preserve"> </w:t>
            </w:r>
            <w:r w:rsidR="00AF2057">
              <w:rPr>
                <w:rFonts w:cs="Arial"/>
                <w:b/>
                <w:sz w:val="24"/>
                <w:szCs w:val="24"/>
              </w:rPr>
              <w:t xml:space="preserve"> </w:t>
            </w:r>
            <w:r w:rsidR="00B53B8E">
              <w:rPr>
                <w:rFonts w:cs="Arial"/>
                <w:bCs/>
                <w:sz w:val="24"/>
                <w:szCs w:val="24"/>
              </w:rPr>
              <w:t>____________________________________________________</w:t>
            </w:r>
          </w:p>
        </w:tc>
      </w:tr>
    </w:tbl>
    <w:p w14:paraId="6771CA30" w14:textId="77777777" w:rsidR="00D862E8" w:rsidRPr="00200560" w:rsidRDefault="00D862E8" w:rsidP="00B062E6">
      <w:pPr>
        <w:spacing w:after="0"/>
        <w:rPr>
          <w:vanish/>
          <w:sz w:val="24"/>
          <w:szCs w:val="24"/>
        </w:rPr>
      </w:pPr>
    </w:p>
    <w:tbl>
      <w:tblPr>
        <w:tblW w:w="8936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1281"/>
        <w:gridCol w:w="3260"/>
        <w:gridCol w:w="4395"/>
      </w:tblGrid>
      <w:tr w:rsidR="00912831" w:rsidRPr="00200560" w14:paraId="68951F22" w14:textId="77777777" w:rsidTr="00AF2057">
        <w:trPr>
          <w:trHeight w:val="315"/>
        </w:trPr>
        <w:tc>
          <w:tcPr>
            <w:tcW w:w="1281" w:type="dxa"/>
            <w:noWrap/>
            <w:vAlign w:val="bottom"/>
            <w:hideMark/>
          </w:tcPr>
          <w:p w14:paraId="7B819A3F" w14:textId="77777777" w:rsidR="006B615C" w:rsidRPr="00200560" w:rsidRDefault="006B615C" w:rsidP="00B062E6">
            <w:pPr>
              <w:spacing w:after="0"/>
              <w:rPr>
                <w:rFonts w:eastAsia="Times New Roman" w:cs="Arial"/>
                <w:b/>
                <w:bCs/>
                <w:sz w:val="24"/>
                <w:szCs w:val="24"/>
                <w:lang w:val="es-CO" w:eastAsia="es-CO"/>
              </w:rPr>
            </w:pPr>
          </w:p>
          <w:p w14:paraId="5C780315" w14:textId="1EF3DA5C" w:rsidR="00912831" w:rsidRPr="00AF2057" w:rsidRDefault="00EC3C4B" w:rsidP="00B062E6">
            <w:pPr>
              <w:spacing w:after="0"/>
              <w:rPr>
                <w:rFonts w:eastAsia="Times New Roman" w:cs="Arial"/>
                <w:b/>
                <w:bCs/>
                <w:lang w:val="es-CO" w:eastAsia="es-CO"/>
              </w:rPr>
            </w:pPr>
            <w:r w:rsidRPr="00AF2057">
              <w:rPr>
                <w:rFonts w:eastAsia="Times New Roman" w:cs="Arial"/>
                <w:b/>
                <w:bCs/>
                <w:lang w:val="es-CO" w:eastAsia="es-CO"/>
              </w:rPr>
              <w:t xml:space="preserve">Cedula </w:t>
            </w:r>
            <w:r w:rsidR="00C135E0" w:rsidRPr="00AF2057">
              <w:rPr>
                <w:rFonts w:eastAsia="Times New Roman" w:cs="Arial"/>
                <w:b/>
                <w:bCs/>
                <w:lang w:val="es-CO" w:eastAsia="es-CO"/>
              </w:rPr>
              <w:t>Nº</w:t>
            </w:r>
            <w:r w:rsidR="00912831" w:rsidRPr="00AF2057">
              <w:rPr>
                <w:rFonts w:eastAsia="Times New Roman" w:cs="Arial"/>
                <w:b/>
                <w:bCs/>
                <w:lang w:val="es-CO" w:eastAsia="es-CO"/>
              </w:rPr>
              <w:t xml:space="preserve"> </w:t>
            </w:r>
          </w:p>
        </w:tc>
        <w:tc>
          <w:tcPr>
            <w:tcW w:w="3260" w:type="dxa"/>
            <w:noWrap/>
            <w:vAlign w:val="bottom"/>
            <w:hideMark/>
          </w:tcPr>
          <w:p w14:paraId="031B2B01" w14:textId="57BD546F" w:rsidR="00912831" w:rsidRPr="00200560" w:rsidRDefault="00912831" w:rsidP="00B062E6">
            <w:pPr>
              <w:spacing w:after="0"/>
              <w:jc w:val="center"/>
              <w:rPr>
                <w:rFonts w:eastAsia="Times New Roman" w:cs="Arial"/>
                <w:b/>
                <w:bCs/>
                <w:sz w:val="24"/>
                <w:szCs w:val="24"/>
                <w:lang w:val="es-CO" w:eastAsia="es-CO"/>
              </w:rPr>
            </w:pPr>
          </w:p>
        </w:tc>
        <w:tc>
          <w:tcPr>
            <w:tcW w:w="4395" w:type="dxa"/>
            <w:noWrap/>
            <w:vAlign w:val="bottom"/>
            <w:hideMark/>
          </w:tcPr>
          <w:p w14:paraId="444D67D5" w14:textId="523AC72C" w:rsidR="00912831" w:rsidRPr="00AF2057" w:rsidRDefault="00AF2057" w:rsidP="00AF2057">
            <w:pPr>
              <w:spacing w:after="0"/>
              <w:jc w:val="both"/>
              <w:rPr>
                <w:rFonts w:eastAsia="Times New Roman" w:cs="Arial"/>
                <w:b/>
                <w:bCs/>
                <w:sz w:val="18"/>
                <w:szCs w:val="18"/>
                <w:lang w:val="es-CO" w:eastAsia="es-CO"/>
              </w:rPr>
            </w:pPr>
            <w:r w:rsidRPr="00AF2057">
              <w:rPr>
                <w:rFonts w:eastAsia="Times New Roman" w:cs="Arial"/>
                <w:b/>
                <w:bCs/>
                <w:sz w:val="18"/>
                <w:szCs w:val="18"/>
                <w:lang w:val="es-CO" w:eastAsia="es-CO"/>
              </w:rPr>
              <w:t>Lugar de Expedición:</w:t>
            </w:r>
            <w:r>
              <w:rPr>
                <w:rFonts w:eastAsia="Times New Roman" w:cs="Arial"/>
                <w:b/>
                <w:bCs/>
                <w:sz w:val="18"/>
                <w:szCs w:val="18"/>
                <w:lang w:val="es-CO" w:eastAsia="es-CO"/>
              </w:rPr>
              <w:t xml:space="preserve"> </w:t>
            </w:r>
          </w:p>
        </w:tc>
      </w:tr>
    </w:tbl>
    <w:p w14:paraId="3BD85A81" w14:textId="77777777" w:rsidR="00D862E8" w:rsidRPr="00200560" w:rsidRDefault="00D862E8" w:rsidP="00B062E6">
      <w:pPr>
        <w:spacing w:after="0"/>
        <w:rPr>
          <w:vanish/>
          <w:sz w:val="24"/>
          <w:szCs w:val="24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D862E8" w:rsidRPr="00200560" w14:paraId="1B647AE6" w14:textId="77777777" w:rsidTr="006745E7">
        <w:tc>
          <w:tcPr>
            <w:tcW w:w="8926" w:type="dxa"/>
          </w:tcPr>
          <w:p w14:paraId="55D5AB11" w14:textId="77777777" w:rsidR="006B615C" w:rsidRPr="00200560" w:rsidRDefault="006B615C" w:rsidP="00B062E6">
            <w:pPr>
              <w:rPr>
                <w:rFonts w:cs="Arial"/>
                <w:b/>
                <w:sz w:val="24"/>
                <w:szCs w:val="24"/>
              </w:rPr>
            </w:pPr>
          </w:p>
          <w:p w14:paraId="7614EA11" w14:textId="22810096" w:rsidR="00D862E8" w:rsidRPr="00200560" w:rsidRDefault="00D862E8" w:rsidP="00B062E6">
            <w:pPr>
              <w:rPr>
                <w:rFonts w:cs="Arial"/>
                <w:sz w:val="24"/>
                <w:szCs w:val="24"/>
              </w:rPr>
            </w:pPr>
            <w:r w:rsidRPr="00200560">
              <w:rPr>
                <w:rFonts w:cs="Arial"/>
                <w:b/>
                <w:sz w:val="24"/>
                <w:szCs w:val="24"/>
              </w:rPr>
              <w:t>Proceso</w:t>
            </w:r>
            <w:r w:rsidR="00EC3C4B">
              <w:rPr>
                <w:rFonts w:cs="Arial"/>
                <w:b/>
                <w:sz w:val="24"/>
                <w:szCs w:val="24"/>
              </w:rPr>
              <w:t>s</w:t>
            </w:r>
            <w:r w:rsidRPr="00200560">
              <w:rPr>
                <w:rFonts w:cs="Arial"/>
                <w:b/>
                <w:sz w:val="24"/>
                <w:szCs w:val="24"/>
              </w:rPr>
              <w:t xml:space="preserve"> que lidera o apoya</w:t>
            </w:r>
            <w:r w:rsidRPr="00200560">
              <w:rPr>
                <w:rFonts w:cs="Arial"/>
                <w:sz w:val="24"/>
                <w:szCs w:val="24"/>
              </w:rPr>
              <w:t>:</w:t>
            </w:r>
          </w:p>
        </w:tc>
      </w:tr>
      <w:tr w:rsidR="00D862E8" w:rsidRPr="00200560" w14:paraId="34C44855" w14:textId="77777777" w:rsidTr="006745E7">
        <w:trPr>
          <w:trHeight w:val="417"/>
        </w:trPr>
        <w:tc>
          <w:tcPr>
            <w:tcW w:w="8926" w:type="dxa"/>
          </w:tcPr>
          <w:p w14:paraId="6D1BAD93" w14:textId="77777777" w:rsidR="00D862E8" w:rsidRDefault="00D862E8" w:rsidP="00B062E6">
            <w:pPr>
              <w:rPr>
                <w:rFonts w:cs="Arial"/>
                <w:b/>
                <w:sz w:val="24"/>
                <w:szCs w:val="24"/>
              </w:rPr>
            </w:pPr>
          </w:p>
          <w:p w14:paraId="78CB929B" w14:textId="77777777" w:rsidR="00721FEF" w:rsidRPr="00200560" w:rsidRDefault="00721FEF" w:rsidP="00B062E6">
            <w:pPr>
              <w:rPr>
                <w:rFonts w:cs="Arial"/>
                <w:b/>
                <w:sz w:val="24"/>
                <w:szCs w:val="24"/>
              </w:rPr>
            </w:pPr>
          </w:p>
        </w:tc>
      </w:tr>
    </w:tbl>
    <w:p w14:paraId="6917C0D0" w14:textId="77777777" w:rsidR="00D862E8" w:rsidRDefault="00D862E8" w:rsidP="00B062E6">
      <w:pPr>
        <w:spacing w:after="0"/>
        <w:rPr>
          <w:rFonts w:cs="Arial"/>
          <w:sz w:val="24"/>
          <w:szCs w:val="24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D862E8" w:rsidRPr="002C20BB" w14:paraId="5442B848" w14:textId="77777777" w:rsidTr="006745E7">
        <w:trPr>
          <w:trHeight w:val="395"/>
        </w:trPr>
        <w:tc>
          <w:tcPr>
            <w:tcW w:w="8926" w:type="dxa"/>
          </w:tcPr>
          <w:p w14:paraId="70EE6615" w14:textId="77777777" w:rsidR="006B615C" w:rsidRDefault="006B615C" w:rsidP="00B062E6">
            <w:pPr>
              <w:rPr>
                <w:rFonts w:cs="Arial"/>
                <w:b/>
                <w:sz w:val="24"/>
                <w:szCs w:val="24"/>
              </w:rPr>
            </w:pPr>
          </w:p>
          <w:p w14:paraId="4F4CE6E5" w14:textId="01107F40" w:rsidR="00D862E8" w:rsidRPr="002C20BB" w:rsidRDefault="00D862E8" w:rsidP="00B062E6">
            <w:pPr>
              <w:rPr>
                <w:rFonts w:cs="Arial"/>
                <w:sz w:val="24"/>
                <w:szCs w:val="24"/>
              </w:rPr>
            </w:pPr>
            <w:r w:rsidRPr="002C20BB">
              <w:rPr>
                <w:rFonts w:cs="Arial"/>
                <w:b/>
                <w:sz w:val="24"/>
                <w:szCs w:val="24"/>
              </w:rPr>
              <w:t xml:space="preserve">Motivo </w:t>
            </w:r>
            <w:r>
              <w:rPr>
                <w:rFonts w:cs="Arial"/>
                <w:b/>
                <w:sz w:val="24"/>
                <w:szCs w:val="24"/>
              </w:rPr>
              <w:t>d</w:t>
            </w:r>
            <w:r w:rsidRPr="002C20BB">
              <w:rPr>
                <w:rFonts w:cs="Arial"/>
                <w:b/>
                <w:sz w:val="24"/>
                <w:szCs w:val="24"/>
              </w:rPr>
              <w:t>e</w:t>
            </w:r>
            <w:r>
              <w:rPr>
                <w:rFonts w:cs="Arial"/>
                <w:b/>
                <w:sz w:val="24"/>
                <w:szCs w:val="24"/>
              </w:rPr>
              <w:t xml:space="preserve"> l</w:t>
            </w:r>
            <w:r w:rsidRPr="002C20BB">
              <w:rPr>
                <w:rFonts w:cs="Arial"/>
                <w:b/>
                <w:sz w:val="24"/>
                <w:szCs w:val="24"/>
              </w:rPr>
              <w:t>a Entrega</w:t>
            </w:r>
            <w:r w:rsidRPr="002C20BB">
              <w:rPr>
                <w:rFonts w:cs="Arial"/>
                <w:sz w:val="24"/>
                <w:szCs w:val="24"/>
              </w:rPr>
              <w:t>:</w:t>
            </w:r>
          </w:p>
        </w:tc>
      </w:tr>
    </w:tbl>
    <w:p w14:paraId="1EA47AE0" w14:textId="77777777" w:rsidR="00D862E8" w:rsidRPr="00D862E8" w:rsidRDefault="00D862E8" w:rsidP="00B062E6">
      <w:pPr>
        <w:spacing w:after="0"/>
        <w:rPr>
          <w:vanish/>
        </w:rPr>
      </w:pPr>
    </w:p>
    <w:tbl>
      <w:tblPr>
        <w:tblW w:w="8941" w:type="dxa"/>
        <w:tblInd w:w="-1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34"/>
        <w:gridCol w:w="1907"/>
        <w:gridCol w:w="76"/>
        <w:gridCol w:w="633"/>
        <w:gridCol w:w="2347"/>
        <w:gridCol w:w="400"/>
        <w:gridCol w:w="1444"/>
      </w:tblGrid>
      <w:tr w:rsidR="006B615C" w:rsidRPr="006B615C" w14:paraId="1046E87B" w14:textId="77777777" w:rsidTr="006745E7">
        <w:trPr>
          <w:trHeight w:val="420"/>
        </w:trPr>
        <w:tc>
          <w:tcPr>
            <w:tcW w:w="40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CD42D" w14:textId="77777777" w:rsidR="00D862E8" w:rsidRDefault="00D862E8" w:rsidP="00B062E6">
            <w:pPr>
              <w:spacing w:after="0"/>
              <w:rPr>
                <w:rFonts w:eastAsia="Times New Roman" w:cs="Arial"/>
                <w:b/>
                <w:bCs/>
                <w:sz w:val="24"/>
                <w:szCs w:val="24"/>
                <w:lang w:val="es-CO" w:eastAsia="es-CO"/>
              </w:rPr>
            </w:pPr>
            <w:r w:rsidRPr="006B615C">
              <w:rPr>
                <w:rFonts w:eastAsia="Times New Roman" w:cs="Arial"/>
                <w:b/>
                <w:bCs/>
                <w:sz w:val="24"/>
                <w:szCs w:val="24"/>
                <w:lang w:val="es-CO" w:eastAsia="es-CO"/>
              </w:rPr>
              <w:t>Traslado de Puesto</w:t>
            </w:r>
          </w:p>
          <w:p w14:paraId="270A9940" w14:textId="6A7B920F" w:rsidR="00CA0C96" w:rsidRPr="006B615C" w:rsidRDefault="00CA0C96" w:rsidP="00B062E6">
            <w:pPr>
              <w:spacing w:after="0"/>
              <w:rPr>
                <w:rFonts w:eastAsia="Times New Roman" w:cs="Arial"/>
                <w:b/>
                <w:bCs/>
                <w:sz w:val="24"/>
                <w:szCs w:val="24"/>
                <w:lang w:val="es-CO" w:eastAsia="es-CO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5F6BA" w14:textId="77777777" w:rsidR="00D862E8" w:rsidRPr="006B615C" w:rsidRDefault="00D862E8" w:rsidP="00B062E6">
            <w:pPr>
              <w:spacing w:after="0"/>
              <w:rPr>
                <w:rFonts w:eastAsia="Times New Roman" w:cs="Calibri"/>
                <w:lang w:val="es-CO" w:eastAsia="es-CO"/>
              </w:rPr>
            </w:pPr>
            <w:r w:rsidRPr="006B615C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F3CD224" wp14:editId="2AEF2126">
                      <wp:simplePos x="0" y="0"/>
                      <wp:positionH relativeFrom="column">
                        <wp:posOffset>82550</wp:posOffset>
                      </wp:positionH>
                      <wp:positionV relativeFrom="paragraph">
                        <wp:posOffset>-208915</wp:posOffset>
                      </wp:positionV>
                      <wp:extent cx="238125" cy="190500"/>
                      <wp:effectExtent l="0" t="0" r="28575" b="19050"/>
                      <wp:wrapNone/>
                      <wp:docPr id="15" name="Rectángulo 2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6FBBF90-E05E-46B2-ACF1-3EB97C186658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8125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5890C594" id="Rectángulo 25" o:spid="_x0000_s1026" style="position:absolute;margin-left:6.5pt;margin-top:-16.45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"/>
                  </w:pict>
                </mc:Fallback>
              </mc:AlternateContent>
            </w:r>
          </w:p>
          <w:p w14:paraId="65F72C8A" w14:textId="77777777" w:rsidR="00D862E8" w:rsidRPr="006B615C" w:rsidRDefault="00D862E8" w:rsidP="00B062E6">
            <w:pPr>
              <w:spacing w:after="0"/>
              <w:rPr>
                <w:rFonts w:eastAsia="Times New Roman" w:cs="Calibri"/>
                <w:lang w:val="es-CO" w:eastAsia="es-CO"/>
              </w:rPr>
            </w:pPr>
          </w:p>
        </w:tc>
        <w:tc>
          <w:tcPr>
            <w:tcW w:w="27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6D102" w14:textId="77777777" w:rsidR="00CA0C96" w:rsidRDefault="00D862E8" w:rsidP="00B062E6">
            <w:pPr>
              <w:spacing w:after="0"/>
              <w:rPr>
                <w:rFonts w:eastAsia="Times New Roman" w:cs="Arial"/>
                <w:b/>
                <w:bCs/>
                <w:sz w:val="24"/>
                <w:szCs w:val="24"/>
                <w:lang w:val="es-CO" w:eastAsia="es-CO"/>
              </w:rPr>
            </w:pPr>
            <w:r w:rsidRPr="006B615C">
              <w:rPr>
                <w:rFonts w:eastAsia="Times New Roman" w:cs="Arial"/>
                <w:b/>
                <w:bCs/>
                <w:sz w:val="24"/>
                <w:szCs w:val="24"/>
                <w:lang w:val="es-CO" w:eastAsia="es-CO"/>
              </w:rPr>
              <w:t xml:space="preserve"> </w:t>
            </w:r>
          </w:p>
          <w:p w14:paraId="09A2573A" w14:textId="33F9113B" w:rsidR="00CA0C96" w:rsidRDefault="00D862E8" w:rsidP="00B062E6">
            <w:pPr>
              <w:spacing w:after="0"/>
              <w:rPr>
                <w:rFonts w:eastAsia="Times New Roman" w:cs="Arial"/>
                <w:b/>
                <w:bCs/>
                <w:sz w:val="24"/>
                <w:szCs w:val="24"/>
                <w:lang w:val="es-CO" w:eastAsia="es-CO"/>
              </w:rPr>
            </w:pPr>
            <w:r w:rsidRPr="006B615C">
              <w:rPr>
                <w:rFonts w:eastAsia="Times New Roman" w:cs="Arial"/>
                <w:b/>
                <w:bCs/>
                <w:sz w:val="24"/>
                <w:szCs w:val="24"/>
                <w:lang w:val="es-CO" w:eastAsia="es-CO"/>
              </w:rPr>
              <w:t xml:space="preserve">Reubicación   </w:t>
            </w:r>
          </w:p>
          <w:p w14:paraId="56748458" w14:textId="3EF64ADA" w:rsidR="00D862E8" w:rsidRPr="006B615C" w:rsidRDefault="00D862E8" w:rsidP="00B062E6">
            <w:pPr>
              <w:spacing w:after="0"/>
              <w:rPr>
                <w:rFonts w:eastAsia="Times New Roman" w:cs="Arial"/>
                <w:b/>
                <w:bCs/>
                <w:sz w:val="24"/>
                <w:szCs w:val="24"/>
                <w:lang w:val="es-CO" w:eastAsia="es-CO"/>
              </w:rPr>
            </w:pPr>
            <w:r w:rsidRPr="006B615C">
              <w:rPr>
                <w:rFonts w:eastAsia="Times New Roman" w:cs="Arial"/>
                <w:b/>
                <w:bCs/>
                <w:sz w:val="24"/>
                <w:szCs w:val="24"/>
                <w:lang w:val="es-CO" w:eastAsia="es-CO"/>
              </w:rPr>
              <w:t xml:space="preserve">                                 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6187B" w14:textId="77777777" w:rsidR="00D862E8" w:rsidRPr="006B615C" w:rsidRDefault="00D862E8" w:rsidP="00B062E6">
            <w:pPr>
              <w:spacing w:after="0"/>
              <w:rPr>
                <w:rFonts w:eastAsia="Times New Roman" w:cs="Calibri"/>
                <w:lang w:val="es-CO" w:eastAsia="es-CO"/>
              </w:rPr>
            </w:pPr>
            <w:r w:rsidRPr="006B615C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BC7D67E" wp14:editId="49B1A69C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-215900</wp:posOffset>
                      </wp:positionV>
                      <wp:extent cx="257175" cy="219075"/>
                      <wp:effectExtent l="0" t="0" r="9525" b="9525"/>
                      <wp:wrapNone/>
                      <wp:docPr id="14" name="Rectángulo 2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D202C3C-E514-49EC-AD81-1AAC7C05F819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512A976D" id="Rectángulo 24" o:spid="_x0000_s1026" style="position:absolute;margin-left:11.65pt;margin-top:-17pt;width:20.25pt;height:1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"/>
                  </w:pict>
                </mc:Fallback>
              </mc:AlternateContent>
            </w:r>
          </w:p>
          <w:p w14:paraId="37E611D5" w14:textId="77777777" w:rsidR="00D862E8" w:rsidRPr="006B615C" w:rsidRDefault="00D862E8" w:rsidP="00B062E6">
            <w:pPr>
              <w:spacing w:after="0"/>
              <w:rPr>
                <w:rFonts w:eastAsia="Times New Roman" w:cs="Calibri"/>
                <w:lang w:val="es-CO" w:eastAsia="es-CO"/>
              </w:rPr>
            </w:pPr>
          </w:p>
        </w:tc>
      </w:tr>
      <w:tr w:rsidR="006B615C" w:rsidRPr="006B615C" w14:paraId="1F0D5903" w14:textId="77777777" w:rsidTr="006745E7">
        <w:trPr>
          <w:trHeight w:val="465"/>
        </w:trPr>
        <w:tc>
          <w:tcPr>
            <w:tcW w:w="403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997D9" w14:textId="77777777" w:rsidR="00CA0C96" w:rsidRDefault="00CA0C96" w:rsidP="00B062E6">
            <w:pPr>
              <w:spacing w:after="0"/>
              <w:rPr>
                <w:rFonts w:eastAsia="Times New Roman" w:cs="Arial"/>
                <w:b/>
                <w:bCs/>
                <w:sz w:val="24"/>
                <w:szCs w:val="24"/>
                <w:lang w:val="es-CO" w:eastAsia="es-CO"/>
              </w:rPr>
            </w:pPr>
          </w:p>
          <w:p w14:paraId="6CC8EB2C" w14:textId="17D00C03" w:rsidR="00D862E8" w:rsidRDefault="00D862E8" w:rsidP="00B062E6">
            <w:pPr>
              <w:spacing w:after="0"/>
              <w:rPr>
                <w:rFonts w:eastAsia="Times New Roman" w:cs="Arial"/>
                <w:b/>
                <w:bCs/>
                <w:sz w:val="24"/>
                <w:szCs w:val="24"/>
                <w:lang w:val="es-CO" w:eastAsia="es-CO"/>
              </w:rPr>
            </w:pPr>
            <w:r w:rsidRPr="006B615C">
              <w:rPr>
                <w:rFonts w:eastAsia="Times New Roman" w:cs="Arial"/>
                <w:b/>
                <w:bCs/>
                <w:sz w:val="24"/>
                <w:szCs w:val="24"/>
                <w:lang w:val="es-CO" w:eastAsia="es-CO"/>
              </w:rPr>
              <w:t>Terminación de Encargo</w:t>
            </w:r>
          </w:p>
          <w:p w14:paraId="0B5170D5" w14:textId="77777777" w:rsidR="00CA0C96" w:rsidRPr="006B615C" w:rsidRDefault="00CA0C96" w:rsidP="00B062E6">
            <w:pPr>
              <w:spacing w:after="0"/>
              <w:rPr>
                <w:rFonts w:eastAsia="Times New Roman" w:cs="Arial"/>
                <w:b/>
                <w:bCs/>
                <w:sz w:val="24"/>
                <w:szCs w:val="24"/>
                <w:lang w:val="es-CO" w:eastAsia="es-CO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24D0E" w14:textId="77777777" w:rsidR="00D862E8" w:rsidRPr="006B615C" w:rsidRDefault="00D862E8" w:rsidP="00B062E6">
            <w:pPr>
              <w:spacing w:after="0"/>
              <w:rPr>
                <w:rFonts w:eastAsia="Times New Roman" w:cs="Arial"/>
                <w:b/>
                <w:bCs/>
                <w:sz w:val="24"/>
                <w:szCs w:val="24"/>
                <w:lang w:val="es-CO" w:eastAsia="es-CO"/>
              </w:rPr>
            </w:pPr>
            <w:r w:rsidRPr="006B615C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C75232D" wp14:editId="44D3484B">
                      <wp:simplePos x="0" y="0"/>
                      <wp:positionH relativeFrom="column">
                        <wp:posOffset>85725</wp:posOffset>
                      </wp:positionH>
                      <wp:positionV relativeFrom="paragraph">
                        <wp:posOffset>28575</wp:posOffset>
                      </wp:positionV>
                      <wp:extent cx="238125" cy="219075"/>
                      <wp:effectExtent l="0" t="0" r="9525" b="9525"/>
                      <wp:wrapNone/>
                      <wp:docPr id="13" name="Rectángulo 2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E6673BC-1927-423A-B04E-1AFD90E8643B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8125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316E3F85" id="Rectángulo 23" o:spid="_x0000_s1026" style="position:absolute;margin-left:6.75pt;margin-top:2.25pt;width:18.75pt;height:17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"/>
                  </w:pict>
                </mc:Fallback>
              </mc:AlternateContent>
            </w:r>
          </w:p>
        </w:tc>
        <w:tc>
          <w:tcPr>
            <w:tcW w:w="27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2FC56" w14:textId="77777777" w:rsidR="00D862E8" w:rsidRPr="006B615C" w:rsidRDefault="00D862E8" w:rsidP="00B062E6">
            <w:pPr>
              <w:spacing w:after="0"/>
              <w:rPr>
                <w:rFonts w:eastAsia="Times New Roman" w:cs="Arial"/>
                <w:b/>
                <w:bCs/>
                <w:sz w:val="24"/>
                <w:szCs w:val="24"/>
                <w:lang w:val="es-CO" w:eastAsia="es-CO"/>
              </w:rPr>
            </w:pPr>
            <w:r w:rsidRPr="006B615C">
              <w:rPr>
                <w:rFonts w:eastAsia="Times New Roman" w:cs="Arial"/>
                <w:b/>
                <w:bCs/>
                <w:sz w:val="24"/>
                <w:szCs w:val="24"/>
                <w:lang w:val="es-CO" w:eastAsia="es-CO"/>
              </w:rPr>
              <w:t>Encargo de Funciones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73873" w14:textId="77777777" w:rsidR="00D862E8" w:rsidRPr="006B615C" w:rsidRDefault="00D862E8" w:rsidP="00B062E6">
            <w:pPr>
              <w:spacing w:after="0"/>
              <w:rPr>
                <w:rFonts w:eastAsia="Times New Roman" w:cs="Calibri"/>
                <w:lang w:val="es-CO" w:eastAsia="es-CO"/>
              </w:rPr>
            </w:pPr>
            <w:r w:rsidRPr="006B615C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8894201" wp14:editId="4306A1E1">
                      <wp:simplePos x="0" y="0"/>
                      <wp:positionH relativeFrom="column">
                        <wp:posOffset>137795</wp:posOffset>
                      </wp:positionH>
                      <wp:positionV relativeFrom="paragraph">
                        <wp:posOffset>-288925</wp:posOffset>
                      </wp:positionV>
                      <wp:extent cx="247650" cy="219075"/>
                      <wp:effectExtent l="0" t="0" r="0" b="9525"/>
                      <wp:wrapNone/>
                      <wp:docPr id="12" name="Rectángulo 2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056CCF6-C6F9-4B93-914A-209DEA8BB422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7650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47295BAB" id="Rectángulo 22" o:spid="_x0000_s1026" style="position:absolute;margin-left:10.85pt;margin-top:-22.75pt;width:19.5pt;height:1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"/>
                  </w:pict>
                </mc:Fallback>
              </mc:AlternateContent>
            </w:r>
          </w:p>
        </w:tc>
      </w:tr>
      <w:tr w:rsidR="006B615C" w:rsidRPr="006B615C" w14:paraId="52D49902" w14:textId="77777777" w:rsidTr="006745E7">
        <w:trPr>
          <w:trHeight w:val="450"/>
        </w:trPr>
        <w:tc>
          <w:tcPr>
            <w:tcW w:w="403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5D96AC" w14:textId="77777777" w:rsidR="00CA0C96" w:rsidRDefault="00CA0C96" w:rsidP="00B062E6">
            <w:pPr>
              <w:spacing w:after="0"/>
              <w:rPr>
                <w:rFonts w:eastAsia="Times New Roman" w:cs="Arial"/>
                <w:b/>
                <w:bCs/>
                <w:sz w:val="24"/>
                <w:szCs w:val="24"/>
                <w:lang w:eastAsia="es-CO"/>
              </w:rPr>
            </w:pPr>
          </w:p>
          <w:p w14:paraId="69F9CC89" w14:textId="24F3219F" w:rsidR="00D862E8" w:rsidRDefault="00D862E8" w:rsidP="00B062E6">
            <w:pPr>
              <w:spacing w:after="0"/>
              <w:rPr>
                <w:rFonts w:eastAsia="Times New Roman" w:cs="Arial"/>
                <w:b/>
                <w:bCs/>
                <w:sz w:val="24"/>
                <w:szCs w:val="24"/>
                <w:lang w:eastAsia="es-CO"/>
              </w:rPr>
            </w:pPr>
            <w:r w:rsidRPr="006B615C">
              <w:rPr>
                <w:rFonts w:eastAsia="Times New Roman" w:cs="Arial"/>
                <w:b/>
                <w:bCs/>
                <w:sz w:val="24"/>
                <w:szCs w:val="24"/>
                <w:lang w:eastAsia="es-CO"/>
              </w:rPr>
              <w:t>Desvinculación</w:t>
            </w:r>
            <w:r w:rsidR="00CA0C96">
              <w:rPr>
                <w:rFonts w:eastAsia="Times New Roman" w:cs="Arial"/>
                <w:b/>
                <w:bCs/>
                <w:sz w:val="24"/>
                <w:szCs w:val="24"/>
                <w:lang w:eastAsia="es-CO"/>
              </w:rPr>
              <w:t xml:space="preserve"> y/o</w:t>
            </w:r>
            <w:r w:rsidRPr="006B615C">
              <w:rPr>
                <w:rFonts w:eastAsia="Times New Roman" w:cs="Arial"/>
                <w:b/>
                <w:bCs/>
                <w:sz w:val="24"/>
                <w:szCs w:val="24"/>
                <w:lang w:eastAsia="es-CO"/>
              </w:rPr>
              <w:t xml:space="preserve"> Retiro</w:t>
            </w:r>
          </w:p>
          <w:p w14:paraId="5E1C9BA2" w14:textId="77777777" w:rsidR="00CA0C96" w:rsidRPr="006B615C" w:rsidRDefault="00CA0C96" w:rsidP="00B062E6">
            <w:pPr>
              <w:spacing w:after="0"/>
              <w:rPr>
                <w:rFonts w:eastAsia="Times New Roman" w:cs="Arial"/>
                <w:b/>
                <w:bCs/>
                <w:sz w:val="24"/>
                <w:szCs w:val="24"/>
                <w:lang w:val="es-CO" w:eastAsia="es-CO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8B8400" w14:textId="77777777" w:rsidR="00D862E8" w:rsidRPr="006B615C" w:rsidRDefault="00D862E8" w:rsidP="00B062E6">
            <w:pPr>
              <w:spacing w:after="0"/>
              <w:rPr>
                <w:rFonts w:eastAsia="Times New Roman" w:cs="Arial"/>
                <w:b/>
                <w:bCs/>
                <w:sz w:val="24"/>
                <w:szCs w:val="24"/>
                <w:lang w:val="es-CO" w:eastAsia="es-CO"/>
              </w:rPr>
            </w:pPr>
            <w:r w:rsidRPr="006B615C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94E74F6" wp14:editId="71E9BECE">
                      <wp:simplePos x="0" y="0"/>
                      <wp:positionH relativeFrom="column">
                        <wp:posOffset>85725</wp:posOffset>
                      </wp:positionH>
                      <wp:positionV relativeFrom="paragraph">
                        <wp:posOffset>28575</wp:posOffset>
                      </wp:positionV>
                      <wp:extent cx="238125" cy="219075"/>
                      <wp:effectExtent l="0" t="0" r="9525" b="9525"/>
                      <wp:wrapNone/>
                      <wp:docPr id="11" name="Rectángulo 2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41C4C9F-C238-44A1-8112-3D4B961EC404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8125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58A6F308" id="Rectángulo 21" o:spid="_x0000_s1026" style="position:absolute;margin-left:6.75pt;margin-top:2.25pt;width:18.75pt;height:1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"/>
                  </w:pict>
                </mc:Fallback>
              </mc:AlternateContent>
            </w:r>
          </w:p>
        </w:tc>
        <w:tc>
          <w:tcPr>
            <w:tcW w:w="274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B8421A4" w14:textId="77777777" w:rsidR="00CA0C96" w:rsidRDefault="00CA0C96" w:rsidP="00B062E6">
            <w:pPr>
              <w:spacing w:after="0"/>
              <w:rPr>
                <w:rFonts w:eastAsia="Times New Roman" w:cs="Arial"/>
                <w:b/>
                <w:bCs/>
                <w:sz w:val="24"/>
                <w:szCs w:val="24"/>
                <w:lang w:val="es-CO" w:eastAsia="es-CO"/>
              </w:rPr>
            </w:pPr>
          </w:p>
          <w:p w14:paraId="15FADB48" w14:textId="53BB1792" w:rsidR="00D862E8" w:rsidRDefault="00912831" w:rsidP="00B062E6">
            <w:pPr>
              <w:spacing w:after="0"/>
              <w:rPr>
                <w:rFonts w:eastAsia="Times New Roman" w:cs="Arial"/>
                <w:b/>
                <w:bCs/>
                <w:sz w:val="24"/>
                <w:szCs w:val="24"/>
                <w:lang w:val="es-CO" w:eastAsia="es-CO"/>
              </w:rPr>
            </w:pPr>
            <w:r w:rsidRPr="006B615C">
              <w:rPr>
                <w:rFonts w:eastAsia="Times New Roman" w:cs="Arial"/>
                <w:b/>
                <w:bCs/>
                <w:sz w:val="24"/>
                <w:szCs w:val="24"/>
                <w:lang w:val="es-CO" w:eastAsia="es-CO"/>
              </w:rPr>
              <w:t>Vacaciones</w:t>
            </w:r>
          </w:p>
          <w:p w14:paraId="0A0F2AE0" w14:textId="77777777" w:rsidR="00CA0C96" w:rsidRDefault="00CA0C96" w:rsidP="00B062E6">
            <w:pPr>
              <w:spacing w:after="0"/>
              <w:rPr>
                <w:rFonts w:eastAsia="Times New Roman" w:cs="Arial"/>
                <w:b/>
                <w:bCs/>
                <w:sz w:val="24"/>
                <w:szCs w:val="24"/>
                <w:lang w:val="es-CO" w:eastAsia="es-CO"/>
              </w:rPr>
            </w:pPr>
          </w:p>
          <w:p w14:paraId="2553A7ED" w14:textId="6B91A8AD" w:rsidR="00CA0C96" w:rsidRPr="006B615C" w:rsidRDefault="00CA0C96" w:rsidP="00B062E6">
            <w:pPr>
              <w:spacing w:after="0"/>
              <w:rPr>
                <w:rFonts w:eastAsia="Times New Roman" w:cs="Arial"/>
                <w:b/>
                <w:bCs/>
                <w:sz w:val="24"/>
                <w:szCs w:val="24"/>
                <w:lang w:val="es-CO" w:eastAsia="es-CO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5E0438" w14:textId="77777777" w:rsidR="00D862E8" w:rsidRPr="006B615C" w:rsidRDefault="00D862E8" w:rsidP="00B062E6">
            <w:pPr>
              <w:spacing w:after="0"/>
              <w:rPr>
                <w:rFonts w:eastAsia="Times New Roman" w:cs="Calibri"/>
                <w:lang w:val="es-CO" w:eastAsia="es-CO"/>
              </w:rPr>
            </w:pPr>
            <w:r w:rsidRPr="006B615C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F49E2F1" wp14:editId="2EE5BFA8">
                      <wp:simplePos x="0" y="0"/>
                      <wp:positionH relativeFrom="column">
                        <wp:posOffset>139700</wp:posOffset>
                      </wp:positionH>
                      <wp:positionV relativeFrom="paragraph">
                        <wp:posOffset>-363220</wp:posOffset>
                      </wp:positionV>
                      <wp:extent cx="238125" cy="219075"/>
                      <wp:effectExtent l="0" t="0" r="9525" b="9525"/>
                      <wp:wrapNone/>
                      <wp:docPr id="10" name="Rectángulo 2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AF8E911-F017-424E-AC23-4BEEFC0586D8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8125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36FE349C" id="Rectángulo 20" o:spid="_x0000_s1026" style="position:absolute;margin-left:11pt;margin-top:-28.6pt;width:18.75pt;height:17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"/>
                  </w:pict>
                </mc:Fallback>
              </mc:AlternateContent>
            </w:r>
          </w:p>
        </w:tc>
      </w:tr>
      <w:tr w:rsidR="006B615C" w:rsidRPr="006B615C" w14:paraId="43D99DF4" w14:textId="77777777" w:rsidTr="006745E7">
        <w:tblPrEx>
          <w:tblCellMar>
            <w:top w:w="15" w:type="dxa"/>
            <w:bottom w:w="15" w:type="dxa"/>
          </w:tblCellMar>
        </w:tblPrEx>
        <w:trPr>
          <w:trHeight w:val="600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EB233" w14:textId="77777777" w:rsidR="00D862E8" w:rsidRPr="006B615C" w:rsidRDefault="00D862E8" w:rsidP="00B062E6">
            <w:pPr>
              <w:spacing w:after="0"/>
              <w:rPr>
                <w:rFonts w:eastAsia="Times New Roman" w:cs="Arial"/>
                <w:b/>
                <w:sz w:val="24"/>
                <w:szCs w:val="24"/>
                <w:lang w:val="es-CO" w:eastAsia="es-CO"/>
              </w:rPr>
            </w:pPr>
            <w:r w:rsidRPr="006B615C">
              <w:rPr>
                <w:rFonts w:eastAsia="Times New Roman" w:cs="Arial"/>
                <w:b/>
                <w:sz w:val="24"/>
                <w:szCs w:val="24"/>
                <w:lang w:val="es-CO" w:eastAsia="es-CO"/>
              </w:rPr>
              <w:t xml:space="preserve">Fecha inicio de labores </w:t>
            </w: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072B84" w14:textId="69B280A5" w:rsidR="00D862E8" w:rsidRPr="006B615C" w:rsidRDefault="00D862E8" w:rsidP="00B062E6">
            <w:pPr>
              <w:spacing w:after="0"/>
              <w:jc w:val="center"/>
              <w:rPr>
                <w:rFonts w:eastAsia="Times New Roman" w:cs="Arial"/>
                <w:sz w:val="24"/>
                <w:szCs w:val="24"/>
                <w:lang w:val="es-CO" w:eastAsia="es-CO"/>
              </w:rPr>
            </w:pPr>
            <w:r w:rsidRPr="00264500">
              <w:rPr>
                <w:rFonts w:eastAsia="Times New Roman" w:cs="Arial"/>
                <w:color w:val="767171" w:themeColor="background2" w:themeShade="80"/>
                <w:sz w:val="24"/>
                <w:szCs w:val="24"/>
                <w:lang w:val="es-CO" w:eastAsia="es-CO"/>
              </w:rPr>
              <w:t>(</w:t>
            </w:r>
            <w:r w:rsidR="006B615C" w:rsidRPr="00264500">
              <w:rPr>
                <w:rFonts w:eastAsia="Times New Roman" w:cs="Arial"/>
                <w:color w:val="767171" w:themeColor="background2" w:themeShade="80"/>
                <w:sz w:val="24"/>
                <w:szCs w:val="24"/>
                <w:lang w:val="es-CO" w:eastAsia="es-CO"/>
              </w:rPr>
              <w:t>DD</w:t>
            </w:r>
            <w:r w:rsidRPr="00264500">
              <w:rPr>
                <w:rFonts w:eastAsia="Times New Roman" w:cs="Arial"/>
                <w:color w:val="767171" w:themeColor="background2" w:themeShade="80"/>
                <w:sz w:val="24"/>
                <w:szCs w:val="24"/>
                <w:lang w:val="es-CO" w:eastAsia="es-CO"/>
              </w:rPr>
              <w:t>/</w:t>
            </w:r>
            <w:r w:rsidR="006B615C" w:rsidRPr="00264500">
              <w:rPr>
                <w:rFonts w:eastAsia="Times New Roman" w:cs="Arial"/>
                <w:color w:val="767171" w:themeColor="background2" w:themeShade="80"/>
                <w:sz w:val="24"/>
                <w:szCs w:val="24"/>
                <w:lang w:val="es-CO" w:eastAsia="es-CO"/>
              </w:rPr>
              <w:t>MM</w:t>
            </w:r>
            <w:r w:rsidRPr="00264500">
              <w:rPr>
                <w:rFonts w:eastAsia="Times New Roman" w:cs="Arial"/>
                <w:color w:val="767171" w:themeColor="background2" w:themeShade="80"/>
                <w:sz w:val="24"/>
                <w:szCs w:val="24"/>
                <w:lang w:val="es-CO" w:eastAsia="es-CO"/>
              </w:rPr>
              <w:t>/</w:t>
            </w:r>
            <w:r w:rsidR="006B615C" w:rsidRPr="00264500">
              <w:rPr>
                <w:rFonts w:eastAsia="Times New Roman" w:cs="Arial"/>
                <w:color w:val="767171" w:themeColor="background2" w:themeShade="80"/>
                <w:sz w:val="24"/>
                <w:szCs w:val="24"/>
                <w:lang w:val="es-CO" w:eastAsia="es-CO"/>
              </w:rPr>
              <w:t>AA</w:t>
            </w:r>
            <w:r w:rsidRPr="00264500">
              <w:rPr>
                <w:rFonts w:eastAsia="Times New Roman" w:cs="Arial"/>
                <w:color w:val="767171" w:themeColor="background2" w:themeShade="80"/>
                <w:sz w:val="24"/>
                <w:szCs w:val="24"/>
                <w:lang w:val="es-CO" w:eastAsia="es-CO"/>
              </w:rPr>
              <w:t>)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D2A63" w14:textId="77777777" w:rsidR="00D862E8" w:rsidRPr="006B615C" w:rsidRDefault="00D862E8" w:rsidP="00B062E6">
            <w:pPr>
              <w:spacing w:after="0"/>
              <w:rPr>
                <w:rFonts w:eastAsia="Times New Roman" w:cs="Arial"/>
                <w:b/>
                <w:sz w:val="24"/>
                <w:szCs w:val="24"/>
                <w:lang w:val="es-CO" w:eastAsia="es-CO"/>
              </w:rPr>
            </w:pPr>
            <w:r w:rsidRPr="006B615C">
              <w:rPr>
                <w:rFonts w:eastAsia="Times New Roman" w:cs="Arial"/>
                <w:b/>
                <w:sz w:val="24"/>
                <w:szCs w:val="24"/>
                <w:lang w:val="es-CO" w:eastAsia="es-CO"/>
              </w:rPr>
              <w:t xml:space="preserve">Fecha de terminación de labores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F00416" w14:textId="0CB7C563" w:rsidR="00D862E8" w:rsidRPr="006B615C" w:rsidRDefault="00D862E8" w:rsidP="00B062E6">
            <w:pPr>
              <w:spacing w:after="0"/>
              <w:jc w:val="center"/>
              <w:rPr>
                <w:rFonts w:eastAsia="Times New Roman" w:cs="Arial"/>
                <w:sz w:val="24"/>
                <w:szCs w:val="24"/>
                <w:lang w:val="es-CO" w:eastAsia="es-CO"/>
              </w:rPr>
            </w:pPr>
            <w:r w:rsidRPr="00264500">
              <w:rPr>
                <w:rFonts w:eastAsia="Times New Roman" w:cs="Arial"/>
                <w:color w:val="767171" w:themeColor="background2" w:themeShade="80"/>
                <w:sz w:val="24"/>
                <w:szCs w:val="24"/>
                <w:lang w:val="es-CO" w:eastAsia="es-CO"/>
              </w:rPr>
              <w:t>(</w:t>
            </w:r>
            <w:r w:rsidR="006B615C" w:rsidRPr="00264500">
              <w:rPr>
                <w:rFonts w:eastAsia="Times New Roman" w:cs="Arial"/>
                <w:color w:val="767171" w:themeColor="background2" w:themeShade="80"/>
                <w:sz w:val="24"/>
                <w:szCs w:val="24"/>
                <w:lang w:val="es-CO" w:eastAsia="es-CO"/>
              </w:rPr>
              <w:t>DD</w:t>
            </w:r>
            <w:r w:rsidRPr="00264500">
              <w:rPr>
                <w:rFonts w:eastAsia="Times New Roman" w:cs="Arial"/>
                <w:color w:val="767171" w:themeColor="background2" w:themeShade="80"/>
                <w:sz w:val="24"/>
                <w:szCs w:val="24"/>
                <w:lang w:val="es-CO" w:eastAsia="es-CO"/>
              </w:rPr>
              <w:t>/</w:t>
            </w:r>
            <w:r w:rsidR="006B615C" w:rsidRPr="00264500">
              <w:rPr>
                <w:rFonts w:eastAsia="Times New Roman" w:cs="Arial"/>
                <w:color w:val="767171" w:themeColor="background2" w:themeShade="80"/>
                <w:sz w:val="24"/>
                <w:szCs w:val="24"/>
                <w:lang w:val="es-CO" w:eastAsia="es-CO"/>
              </w:rPr>
              <w:t>MM</w:t>
            </w:r>
            <w:r w:rsidRPr="00264500">
              <w:rPr>
                <w:rFonts w:eastAsia="Times New Roman" w:cs="Arial"/>
                <w:color w:val="767171" w:themeColor="background2" w:themeShade="80"/>
                <w:sz w:val="24"/>
                <w:szCs w:val="24"/>
                <w:lang w:val="es-CO" w:eastAsia="es-CO"/>
              </w:rPr>
              <w:t>/</w:t>
            </w:r>
            <w:r w:rsidR="006B615C" w:rsidRPr="00264500">
              <w:rPr>
                <w:rFonts w:eastAsia="Times New Roman" w:cs="Arial"/>
                <w:color w:val="767171" w:themeColor="background2" w:themeShade="80"/>
                <w:sz w:val="24"/>
                <w:szCs w:val="24"/>
                <w:lang w:val="es-CO" w:eastAsia="es-CO"/>
              </w:rPr>
              <w:t>AA</w:t>
            </w:r>
            <w:r w:rsidRPr="00264500">
              <w:rPr>
                <w:rFonts w:eastAsia="Times New Roman" w:cs="Arial"/>
                <w:color w:val="767171" w:themeColor="background2" w:themeShade="80"/>
                <w:sz w:val="24"/>
                <w:szCs w:val="24"/>
                <w:lang w:val="es-CO" w:eastAsia="es-CO"/>
              </w:rPr>
              <w:t>)</w:t>
            </w:r>
          </w:p>
        </w:tc>
      </w:tr>
    </w:tbl>
    <w:p w14:paraId="4F6B6049" w14:textId="77777777" w:rsidR="00CA0C96" w:rsidRDefault="00CA0C96" w:rsidP="00B062E6">
      <w:pPr>
        <w:spacing w:after="0"/>
        <w:rPr>
          <w:rFonts w:cs="Arial"/>
          <w:sz w:val="24"/>
          <w:szCs w:val="24"/>
        </w:rPr>
      </w:pPr>
    </w:p>
    <w:p w14:paraId="07F5596F" w14:textId="77777777" w:rsidR="00E83BD4" w:rsidRDefault="00E83BD4" w:rsidP="00B062E6">
      <w:pPr>
        <w:spacing w:after="0"/>
        <w:rPr>
          <w:rFonts w:cs="Arial"/>
          <w:sz w:val="24"/>
          <w:szCs w:val="24"/>
        </w:rPr>
      </w:pPr>
    </w:p>
    <w:p w14:paraId="181FB3C7" w14:textId="77777777" w:rsidR="00E83BD4" w:rsidRDefault="00E83BD4" w:rsidP="00B062E6">
      <w:pPr>
        <w:spacing w:after="0"/>
        <w:rPr>
          <w:rFonts w:cs="Arial"/>
          <w:sz w:val="24"/>
          <w:szCs w:val="24"/>
        </w:rPr>
      </w:pPr>
    </w:p>
    <w:p w14:paraId="451FCFE6" w14:textId="77777777" w:rsidR="00AC07C2" w:rsidRDefault="00AC07C2" w:rsidP="00B062E6">
      <w:pPr>
        <w:spacing w:after="0"/>
        <w:rPr>
          <w:rFonts w:cs="Arial"/>
          <w:sz w:val="24"/>
          <w:szCs w:val="24"/>
        </w:rPr>
      </w:pPr>
      <w:bookmarkStart w:id="0" w:name="_GoBack"/>
      <w:bookmarkEnd w:id="0"/>
    </w:p>
    <w:p w14:paraId="76F9F6DB" w14:textId="77777777" w:rsidR="00AC07C2" w:rsidRDefault="00AC07C2" w:rsidP="00B062E6">
      <w:pPr>
        <w:spacing w:after="0"/>
        <w:rPr>
          <w:rFonts w:cs="Arial"/>
          <w:sz w:val="24"/>
          <w:szCs w:val="24"/>
        </w:rPr>
      </w:pPr>
    </w:p>
    <w:tbl>
      <w:tblPr>
        <w:tblStyle w:val="Tablaconcuadrcula"/>
        <w:tblW w:w="8926" w:type="dxa"/>
        <w:tblLayout w:type="fixed"/>
        <w:tblLook w:val="04A0" w:firstRow="1" w:lastRow="0" w:firstColumn="1" w:lastColumn="0" w:noHBand="0" w:noVBand="1"/>
      </w:tblPr>
      <w:tblGrid>
        <w:gridCol w:w="8926"/>
      </w:tblGrid>
      <w:tr w:rsidR="00D862E8" w:rsidRPr="002C20BB" w14:paraId="258FDFEA" w14:textId="77777777" w:rsidTr="00CA0C96">
        <w:tc>
          <w:tcPr>
            <w:tcW w:w="8926" w:type="dxa"/>
            <w:shd w:val="clear" w:color="auto" w:fill="auto"/>
          </w:tcPr>
          <w:p w14:paraId="7EE58A7F" w14:textId="77777777" w:rsidR="00BE55F0" w:rsidRDefault="00BE55F0" w:rsidP="00B062E6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14:paraId="624C5619" w14:textId="40DD251C" w:rsidR="00D862E8" w:rsidRPr="002C20BB" w:rsidRDefault="00D862E8" w:rsidP="00B062E6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2C20BB">
              <w:rPr>
                <w:rFonts w:cs="Arial"/>
                <w:b/>
                <w:sz w:val="24"/>
                <w:szCs w:val="24"/>
              </w:rPr>
              <w:t>2. INFORME EJECUTIVO DE LA GESTIÓN</w:t>
            </w:r>
          </w:p>
        </w:tc>
      </w:tr>
      <w:tr w:rsidR="00D862E8" w:rsidRPr="002C20BB" w14:paraId="1CBDC589" w14:textId="77777777" w:rsidTr="00CA0C96">
        <w:tc>
          <w:tcPr>
            <w:tcW w:w="8926" w:type="dxa"/>
            <w:shd w:val="clear" w:color="auto" w:fill="auto"/>
          </w:tcPr>
          <w:p w14:paraId="35B29A43" w14:textId="33831617" w:rsidR="00D862E8" w:rsidRPr="002C20BB" w:rsidRDefault="00DC5E2A" w:rsidP="00DC5E2A">
            <w:pPr>
              <w:jc w:val="both"/>
              <w:rPr>
                <w:rFonts w:cs="Arial"/>
                <w:sz w:val="24"/>
                <w:szCs w:val="24"/>
              </w:rPr>
            </w:pPr>
            <w:r w:rsidRPr="002C20BB">
              <w:rPr>
                <w:rFonts w:cs="Arial"/>
                <w:sz w:val="24"/>
                <w:szCs w:val="24"/>
              </w:rPr>
              <w:t xml:space="preserve">INFORME SOBRE LOS PROGRAMAS O PROYECTOS, </w:t>
            </w:r>
            <w:r>
              <w:rPr>
                <w:rFonts w:cs="Arial"/>
                <w:sz w:val="24"/>
                <w:szCs w:val="24"/>
              </w:rPr>
              <w:t xml:space="preserve">PROCEDIMIENTOS O </w:t>
            </w:r>
            <w:r w:rsidRPr="002C20BB">
              <w:rPr>
                <w:rFonts w:cs="Arial"/>
                <w:sz w:val="24"/>
                <w:szCs w:val="24"/>
              </w:rPr>
              <w:t>ACTIVIDADES</w:t>
            </w:r>
            <w:r>
              <w:rPr>
                <w:rFonts w:cs="Arial"/>
                <w:sz w:val="24"/>
                <w:szCs w:val="24"/>
              </w:rPr>
              <w:t xml:space="preserve"> QUE REALIZA</w:t>
            </w:r>
            <w:r w:rsidRPr="002C20BB">
              <w:rPr>
                <w:rFonts w:cs="Arial"/>
                <w:sz w:val="24"/>
                <w:szCs w:val="24"/>
              </w:rPr>
              <w:t>, AVANCES</w:t>
            </w:r>
            <w:r>
              <w:rPr>
                <w:rFonts w:cs="Arial"/>
                <w:sz w:val="24"/>
                <w:szCs w:val="24"/>
              </w:rPr>
              <w:t xml:space="preserve">, </w:t>
            </w:r>
            <w:r w:rsidRPr="002C20BB">
              <w:rPr>
                <w:rFonts w:cs="Arial"/>
                <w:sz w:val="24"/>
                <w:szCs w:val="24"/>
              </w:rPr>
              <w:t>PENDIENTES Y RESULTADOS OBTENIDOS</w:t>
            </w:r>
            <w:r>
              <w:rPr>
                <w:rFonts w:cs="Arial"/>
                <w:sz w:val="24"/>
                <w:szCs w:val="24"/>
              </w:rPr>
              <w:t xml:space="preserve"> Y/O APOYA</w:t>
            </w:r>
            <w:r w:rsidRPr="002C20BB">
              <w:rPr>
                <w:rFonts w:cs="Arial"/>
                <w:sz w:val="24"/>
                <w:szCs w:val="24"/>
              </w:rPr>
              <w:t>:</w:t>
            </w:r>
          </w:p>
          <w:p w14:paraId="1FD4D7D4" w14:textId="77777777" w:rsidR="00D862E8" w:rsidRPr="002C20BB" w:rsidRDefault="00D862E8" w:rsidP="00B062E6">
            <w:pPr>
              <w:rPr>
                <w:rFonts w:cs="Arial"/>
                <w:sz w:val="24"/>
                <w:szCs w:val="24"/>
              </w:rPr>
            </w:pPr>
          </w:p>
          <w:p w14:paraId="4368B18A" w14:textId="77777777" w:rsidR="00D862E8" w:rsidRPr="002C20BB" w:rsidRDefault="00D862E8" w:rsidP="00B062E6">
            <w:pPr>
              <w:rPr>
                <w:rFonts w:cs="Arial"/>
                <w:sz w:val="24"/>
                <w:szCs w:val="24"/>
              </w:rPr>
            </w:pPr>
          </w:p>
          <w:p w14:paraId="226FC696" w14:textId="77777777" w:rsidR="00D862E8" w:rsidRPr="002C20BB" w:rsidRDefault="00D862E8" w:rsidP="00B062E6">
            <w:pPr>
              <w:rPr>
                <w:rFonts w:cs="Arial"/>
                <w:sz w:val="24"/>
                <w:szCs w:val="24"/>
              </w:rPr>
            </w:pPr>
          </w:p>
          <w:p w14:paraId="35223EF6" w14:textId="77777777" w:rsidR="00D862E8" w:rsidRPr="002C20BB" w:rsidRDefault="00D862E8" w:rsidP="00B062E6">
            <w:pPr>
              <w:rPr>
                <w:rFonts w:cs="Arial"/>
                <w:sz w:val="24"/>
                <w:szCs w:val="24"/>
              </w:rPr>
            </w:pPr>
          </w:p>
          <w:p w14:paraId="7DD62E5E" w14:textId="77777777" w:rsidR="00D862E8" w:rsidRPr="002C20BB" w:rsidRDefault="00D862E8" w:rsidP="00B062E6">
            <w:pPr>
              <w:rPr>
                <w:rFonts w:cs="Arial"/>
                <w:sz w:val="24"/>
                <w:szCs w:val="24"/>
              </w:rPr>
            </w:pPr>
          </w:p>
        </w:tc>
      </w:tr>
    </w:tbl>
    <w:p w14:paraId="374FD623" w14:textId="77777777" w:rsidR="00D862E8" w:rsidRPr="002C20BB" w:rsidRDefault="00D862E8" w:rsidP="00B062E6">
      <w:pPr>
        <w:spacing w:after="0"/>
        <w:rPr>
          <w:rFonts w:cs="Arial"/>
          <w:sz w:val="24"/>
          <w:szCs w:val="24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D862E8" w:rsidRPr="002C20BB" w14:paraId="279606E8" w14:textId="77777777" w:rsidTr="00CA0C96">
        <w:tc>
          <w:tcPr>
            <w:tcW w:w="8926" w:type="dxa"/>
            <w:shd w:val="clear" w:color="auto" w:fill="auto"/>
          </w:tcPr>
          <w:p w14:paraId="3F4D5453" w14:textId="77777777" w:rsidR="00BE55F0" w:rsidRDefault="00BE55F0" w:rsidP="00B062E6">
            <w:pPr>
              <w:jc w:val="center"/>
              <w:rPr>
                <w:rFonts w:cs="Arial"/>
                <w:sz w:val="24"/>
                <w:szCs w:val="24"/>
              </w:rPr>
            </w:pPr>
          </w:p>
          <w:p w14:paraId="0CD6CD7E" w14:textId="3A969E8D" w:rsidR="00D862E8" w:rsidRPr="002C20BB" w:rsidRDefault="00D862E8" w:rsidP="00B062E6">
            <w:pPr>
              <w:jc w:val="center"/>
              <w:rPr>
                <w:rFonts w:cs="Arial"/>
                <w:sz w:val="24"/>
                <w:szCs w:val="24"/>
              </w:rPr>
            </w:pPr>
            <w:r w:rsidRPr="00B53B8E">
              <w:rPr>
                <w:rFonts w:cs="Arial"/>
                <w:b/>
                <w:bCs/>
                <w:sz w:val="24"/>
                <w:szCs w:val="24"/>
              </w:rPr>
              <w:t>3.</w:t>
            </w:r>
            <w:r w:rsidRPr="002C20BB">
              <w:rPr>
                <w:rFonts w:cs="Arial"/>
                <w:sz w:val="24"/>
                <w:szCs w:val="24"/>
              </w:rPr>
              <w:t xml:space="preserve"> </w:t>
            </w:r>
            <w:r w:rsidRPr="002C20BB">
              <w:rPr>
                <w:rFonts w:cs="Arial"/>
                <w:b/>
                <w:sz w:val="24"/>
                <w:szCs w:val="24"/>
              </w:rPr>
              <w:t>INFORME DETALLADO DE ACTIVIDADES Y RECURSOS UTILIZADOS</w:t>
            </w:r>
          </w:p>
        </w:tc>
      </w:tr>
    </w:tbl>
    <w:p w14:paraId="4193CB99" w14:textId="77777777" w:rsidR="00D862E8" w:rsidRDefault="00D862E8" w:rsidP="00B062E6">
      <w:pPr>
        <w:spacing w:after="0"/>
        <w:rPr>
          <w:rFonts w:cs="Arial"/>
          <w:sz w:val="24"/>
          <w:szCs w:val="24"/>
        </w:rPr>
      </w:pPr>
    </w:p>
    <w:tbl>
      <w:tblPr>
        <w:tblW w:w="8931" w:type="dxa"/>
        <w:tblInd w:w="-5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5740"/>
        <w:gridCol w:w="639"/>
        <w:gridCol w:w="992"/>
        <w:gridCol w:w="567"/>
        <w:gridCol w:w="993"/>
      </w:tblGrid>
      <w:tr w:rsidR="00D862E8" w:rsidRPr="00CC32D0" w14:paraId="0BA4E645" w14:textId="77777777" w:rsidTr="006745E7">
        <w:trPr>
          <w:trHeight w:val="420"/>
        </w:trPr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673D6" w14:textId="7A5B4CB6" w:rsidR="00D862E8" w:rsidRPr="00CC32D0" w:rsidRDefault="00D862E8" w:rsidP="00B062E6">
            <w:pPr>
              <w:spacing w:after="0"/>
              <w:rPr>
                <w:rFonts w:eastAsia="Times New Roman" w:cs="Arial"/>
                <w:color w:val="000000"/>
                <w:sz w:val="24"/>
                <w:szCs w:val="24"/>
                <w:lang w:val="es-CO" w:eastAsia="es-CO"/>
              </w:rPr>
            </w:pPr>
            <w:bookmarkStart w:id="1" w:name="_Hlk141345620"/>
            <w:r w:rsidRPr="00CC32D0">
              <w:rPr>
                <w:rFonts w:eastAsia="Times New Roman" w:cs="Arial"/>
                <w:color w:val="000000"/>
                <w:sz w:val="24"/>
                <w:szCs w:val="24"/>
                <w:lang w:val="es-CO" w:eastAsia="es-CO"/>
              </w:rPr>
              <w:t xml:space="preserve">3.1 </w:t>
            </w:r>
            <w:r w:rsidR="007D6F74">
              <w:rPr>
                <w:rFonts w:eastAsia="Times New Roman" w:cs="Arial"/>
                <w:color w:val="000000"/>
                <w:sz w:val="24"/>
                <w:szCs w:val="24"/>
                <w:lang w:val="es-CO" w:eastAsia="es-CO"/>
              </w:rPr>
              <w:t>P</w:t>
            </w:r>
            <w:r w:rsidRPr="00CC32D0">
              <w:rPr>
                <w:rFonts w:eastAsia="Times New Roman" w:cs="Arial"/>
                <w:color w:val="000000"/>
                <w:sz w:val="24"/>
                <w:szCs w:val="24"/>
                <w:lang w:val="es-CO" w:eastAsia="es-CO"/>
              </w:rPr>
              <w:t>ersonal a cargo</w:t>
            </w:r>
            <w:r w:rsidR="00EC3C4B">
              <w:rPr>
                <w:rFonts w:eastAsia="Times New Roman" w:cs="Arial"/>
                <w:color w:val="000000"/>
                <w:sz w:val="24"/>
                <w:szCs w:val="24"/>
                <w:lang w:val="es-CO" w:eastAsia="es-CO"/>
              </w:rPr>
              <w:t xml:space="preserve">, personal de carrera </w:t>
            </w:r>
            <w:r w:rsidR="00EC13CC">
              <w:rPr>
                <w:rFonts w:eastAsia="Times New Roman" w:cs="Arial"/>
                <w:color w:val="000000"/>
                <w:sz w:val="24"/>
                <w:szCs w:val="24"/>
                <w:lang w:val="es-CO" w:eastAsia="es-CO"/>
              </w:rPr>
              <w:t>administrativa</w:t>
            </w:r>
            <w:r w:rsidR="00EC13CC" w:rsidRPr="00CC32D0">
              <w:rPr>
                <w:rFonts w:eastAsia="Times New Roman" w:cs="Arial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r w:rsidR="00EC13CC">
              <w:rPr>
                <w:rFonts w:eastAsia="Times New Roman" w:cs="Arial"/>
                <w:color w:val="000000"/>
                <w:sz w:val="24"/>
                <w:szCs w:val="24"/>
                <w:lang w:val="es-CO" w:eastAsia="es-CO"/>
              </w:rPr>
              <w:t>y</w:t>
            </w:r>
            <w:r w:rsidR="00A427A6">
              <w:rPr>
                <w:rFonts w:eastAsia="Times New Roman" w:cs="Arial"/>
                <w:color w:val="000000"/>
                <w:sz w:val="24"/>
                <w:szCs w:val="24"/>
                <w:lang w:val="es-CO" w:eastAsia="es-CO"/>
              </w:rPr>
              <w:t>/o supervisor</w:t>
            </w:r>
            <w:r w:rsidR="0001476F">
              <w:rPr>
                <w:rFonts w:eastAsia="Times New Roman" w:cs="Arial"/>
                <w:color w:val="000000"/>
                <w:sz w:val="24"/>
                <w:szCs w:val="24"/>
                <w:lang w:val="es-CO" w:eastAsia="es-CO"/>
              </w:rPr>
              <w:t>(a)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C6CEFA" w14:textId="77777777" w:rsidR="00D862E8" w:rsidRPr="00CC32D0" w:rsidRDefault="00D862E8" w:rsidP="00B062E6">
            <w:pPr>
              <w:spacing w:after="0"/>
              <w:rPr>
                <w:rFonts w:eastAsia="Times New Roman" w:cs="Arial"/>
                <w:color w:val="000000"/>
                <w:sz w:val="24"/>
                <w:szCs w:val="24"/>
                <w:lang w:val="es-CO" w:eastAsia="es-CO"/>
              </w:rPr>
            </w:pPr>
            <w:r w:rsidRPr="00CC32D0">
              <w:rPr>
                <w:rFonts w:eastAsia="Times New Roman" w:cs="Arial"/>
                <w:color w:val="000000"/>
                <w:sz w:val="24"/>
                <w:szCs w:val="24"/>
                <w:lang w:val="es-CO" w:eastAsia="es-CO"/>
              </w:rPr>
              <w:t xml:space="preserve"> Si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FF3ECA" w14:textId="77777777" w:rsidR="00D862E8" w:rsidRPr="00CC32D0" w:rsidRDefault="00D862E8" w:rsidP="00B062E6">
            <w:pPr>
              <w:spacing w:after="0"/>
              <w:rPr>
                <w:rFonts w:eastAsia="Times New Roman" w:cs="Arial"/>
                <w:color w:val="000000"/>
                <w:sz w:val="24"/>
                <w:szCs w:val="24"/>
                <w:lang w:val="es-CO" w:eastAsia="es-CO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9B70EA9" wp14:editId="4EBA2902">
                      <wp:simplePos x="0" y="0"/>
                      <wp:positionH relativeFrom="column">
                        <wp:posOffset>144780</wp:posOffset>
                      </wp:positionH>
                      <wp:positionV relativeFrom="paragraph">
                        <wp:posOffset>0</wp:posOffset>
                      </wp:positionV>
                      <wp:extent cx="227965" cy="228600"/>
                      <wp:effectExtent l="0" t="0" r="635" b="0"/>
                      <wp:wrapNone/>
                      <wp:docPr id="9" name="Rectángul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41AE7EC2" id="Rectángulo 3" o:spid="_x0000_s1026" style="position:absolute;margin-left:11.4pt;margin-top:0;width:17.9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"/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18896C" w14:textId="77777777" w:rsidR="00D862E8" w:rsidRPr="00CC32D0" w:rsidRDefault="00D862E8" w:rsidP="00B062E6">
            <w:pPr>
              <w:spacing w:after="0"/>
              <w:rPr>
                <w:rFonts w:eastAsia="Times New Roman" w:cs="Arial"/>
                <w:color w:val="000000"/>
                <w:sz w:val="24"/>
                <w:szCs w:val="24"/>
                <w:lang w:val="es-CO" w:eastAsia="es-CO"/>
              </w:rPr>
            </w:pPr>
            <w:r w:rsidRPr="00CC32D0">
              <w:rPr>
                <w:rFonts w:eastAsia="Times New Roman" w:cs="Arial"/>
                <w:color w:val="000000"/>
                <w:sz w:val="24"/>
                <w:szCs w:val="24"/>
                <w:lang w:val="es-CO" w:eastAsia="es-CO"/>
              </w:rPr>
              <w:t xml:space="preserve">No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5CDD5C" w14:textId="77777777" w:rsidR="00D862E8" w:rsidRPr="00CC32D0" w:rsidRDefault="00D862E8" w:rsidP="00B062E6">
            <w:pPr>
              <w:spacing w:after="0"/>
              <w:rPr>
                <w:rFonts w:eastAsia="Times New Roman" w:cs="Arial"/>
                <w:color w:val="000000"/>
                <w:sz w:val="24"/>
                <w:szCs w:val="24"/>
                <w:lang w:val="es-CO" w:eastAsia="es-CO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C413BB" wp14:editId="3B35DD40">
                      <wp:simplePos x="0" y="0"/>
                      <wp:positionH relativeFrom="column">
                        <wp:posOffset>189230</wp:posOffset>
                      </wp:positionH>
                      <wp:positionV relativeFrom="paragraph">
                        <wp:posOffset>-15240</wp:posOffset>
                      </wp:positionV>
                      <wp:extent cx="227965" cy="228600"/>
                      <wp:effectExtent l="0" t="0" r="635" b="0"/>
                      <wp:wrapNone/>
                      <wp:docPr id="8" name="Rectángul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41187A12" id="Rectángulo 3" o:spid="_x0000_s1026" style="position:absolute;margin-left:14.9pt;margin-top:-1.2pt;width:17.95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"/>
                  </w:pict>
                </mc:Fallback>
              </mc:AlternateContent>
            </w:r>
          </w:p>
        </w:tc>
      </w:tr>
      <w:bookmarkEnd w:id="1"/>
    </w:tbl>
    <w:p w14:paraId="5022A25B" w14:textId="77777777" w:rsidR="00D862E8" w:rsidRDefault="00D862E8" w:rsidP="00B062E6">
      <w:pPr>
        <w:spacing w:after="0"/>
        <w:rPr>
          <w:rFonts w:cs="Arial"/>
          <w:sz w:val="24"/>
          <w:szCs w:val="24"/>
        </w:rPr>
      </w:pPr>
    </w:p>
    <w:tbl>
      <w:tblPr>
        <w:tblW w:w="8931" w:type="dxa"/>
        <w:tblInd w:w="-5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8931"/>
      </w:tblGrid>
      <w:tr w:rsidR="00D862E8" w:rsidRPr="003974E9" w14:paraId="405A20B0" w14:textId="77777777" w:rsidTr="006745E7">
        <w:trPr>
          <w:trHeight w:val="315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BC6B28" w14:textId="6D7E1AC7" w:rsidR="00D862E8" w:rsidRDefault="00D862E8" w:rsidP="00B062E6">
            <w:pPr>
              <w:spacing w:after="0"/>
              <w:rPr>
                <w:rFonts w:eastAsia="Times New Roman" w:cs="Calibri"/>
                <w:color w:val="000000"/>
                <w:lang w:val="es-CO" w:eastAsia="es-CO"/>
              </w:rPr>
            </w:pPr>
            <w:r w:rsidRPr="003974E9">
              <w:rPr>
                <w:rFonts w:eastAsia="Times New Roman" w:cs="Arial"/>
                <w:color w:val="000000"/>
                <w:sz w:val="24"/>
                <w:szCs w:val="24"/>
                <w:lang w:val="es-CO" w:eastAsia="es-CO"/>
              </w:rPr>
              <w:t>En caso de ser afirmativo relacionarlos</w:t>
            </w:r>
            <w:r w:rsidR="00EC13CC">
              <w:rPr>
                <w:rFonts w:eastAsia="Times New Roman" w:cs="Arial"/>
                <w:color w:val="000000"/>
                <w:sz w:val="24"/>
                <w:szCs w:val="24"/>
                <w:lang w:val="es-CO" w:eastAsia="es-CO"/>
              </w:rPr>
              <w:t xml:space="preserve"> y anexar actas de entrega, supervisión, y formatos de evaluación de desempeño laboral correspondientes</w:t>
            </w:r>
            <w:r w:rsidRPr="003974E9">
              <w:rPr>
                <w:rFonts w:eastAsia="Times New Roman" w:cs="Calibri"/>
                <w:color w:val="000000"/>
                <w:lang w:val="es-CO" w:eastAsia="es-CO"/>
              </w:rPr>
              <w:t>:</w:t>
            </w:r>
          </w:p>
          <w:p w14:paraId="23F6645E" w14:textId="77777777" w:rsidR="00E72735" w:rsidRDefault="00E72735" w:rsidP="00B062E6">
            <w:pPr>
              <w:spacing w:after="0"/>
              <w:rPr>
                <w:rFonts w:eastAsia="Times New Roman" w:cs="Calibri"/>
                <w:color w:val="000000"/>
                <w:lang w:val="es-CO" w:eastAsia="es-CO"/>
              </w:rPr>
            </w:pPr>
          </w:p>
          <w:p w14:paraId="32C6DDB5" w14:textId="77777777" w:rsidR="00E72735" w:rsidRDefault="00E72735" w:rsidP="00B062E6">
            <w:pPr>
              <w:spacing w:after="0"/>
              <w:rPr>
                <w:rFonts w:eastAsia="Times New Roman" w:cs="Calibri"/>
                <w:color w:val="000000"/>
                <w:lang w:val="es-CO" w:eastAsia="es-CO"/>
              </w:rPr>
            </w:pPr>
          </w:p>
          <w:p w14:paraId="5BBB6D3A" w14:textId="77777777" w:rsidR="001E73FD" w:rsidRPr="003974E9" w:rsidRDefault="001E73FD" w:rsidP="00B062E6">
            <w:pPr>
              <w:spacing w:after="0"/>
              <w:rPr>
                <w:rFonts w:eastAsia="Times New Roman" w:cs="Calibri"/>
                <w:color w:val="000000"/>
                <w:lang w:val="es-CO" w:eastAsia="es-CO"/>
              </w:rPr>
            </w:pPr>
          </w:p>
        </w:tc>
      </w:tr>
      <w:tr w:rsidR="00D862E8" w:rsidRPr="003974E9" w14:paraId="3B20FA84" w14:textId="77777777" w:rsidTr="006745E7">
        <w:trPr>
          <w:trHeight w:val="30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A4D8E0" w14:textId="123424ED" w:rsidR="001E73FD" w:rsidRPr="00AE1A69" w:rsidRDefault="00D862E8" w:rsidP="00B062E6">
            <w:pPr>
              <w:spacing w:after="0"/>
              <w:rPr>
                <w:rFonts w:eastAsia="Times New Roman" w:cs="Arial"/>
                <w:sz w:val="24"/>
                <w:szCs w:val="24"/>
                <w:lang w:val="es-CO" w:eastAsia="es-CO"/>
              </w:rPr>
            </w:pPr>
            <w:r w:rsidRPr="00AE1A69">
              <w:rPr>
                <w:rFonts w:eastAsia="Times New Roman" w:cs="Arial"/>
                <w:sz w:val="24"/>
                <w:szCs w:val="24"/>
                <w:lang w:val="es-CO" w:eastAsia="es-CO"/>
              </w:rPr>
              <w:t>Adicione celdas de acuerdo al número de personas a cargo</w:t>
            </w:r>
          </w:p>
        </w:tc>
      </w:tr>
      <w:tr w:rsidR="00D862E8" w:rsidRPr="003974E9" w14:paraId="1AFA320E" w14:textId="77777777" w:rsidTr="006745E7">
        <w:trPr>
          <w:trHeight w:val="30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48236D" w14:textId="77777777" w:rsidR="00D862E8" w:rsidRDefault="00D862E8" w:rsidP="00B062E6">
            <w:pPr>
              <w:spacing w:after="0"/>
              <w:rPr>
                <w:rFonts w:eastAsia="Times New Roman" w:cs="Arial"/>
                <w:sz w:val="24"/>
                <w:szCs w:val="24"/>
                <w:lang w:val="es-CO" w:eastAsia="es-CO"/>
              </w:rPr>
            </w:pPr>
          </w:p>
          <w:p w14:paraId="48834184" w14:textId="77777777" w:rsidR="00E72735" w:rsidRDefault="00E72735" w:rsidP="00B062E6">
            <w:pPr>
              <w:spacing w:after="0"/>
              <w:rPr>
                <w:rFonts w:eastAsia="Times New Roman" w:cs="Arial"/>
                <w:sz w:val="24"/>
                <w:szCs w:val="24"/>
                <w:lang w:val="es-CO" w:eastAsia="es-CO"/>
              </w:rPr>
            </w:pPr>
          </w:p>
          <w:p w14:paraId="7B377E6E" w14:textId="77777777" w:rsidR="00E72735" w:rsidRPr="00AE1A69" w:rsidRDefault="00E72735" w:rsidP="00B062E6">
            <w:pPr>
              <w:spacing w:after="0"/>
              <w:rPr>
                <w:rFonts w:eastAsia="Times New Roman" w:cs="Arial"/>
                <w:sz w:val="24"/>
                <w:szCs w:val="24"/>
                <w:lang w:val="es-CO" w:eastAsia="es-CO"/>
              </w:rPr>
            </w:pPr>
          </w:p>
        </w:tc>
      </w:tr>
    </w:tbl>
    <w:p w14:paraId="0B5F12BD" w14:textId="77777777" w:rsidR="00D862E8" w:rsidRDefault="00D862E8" w:rsidP="00B062E6">
      <w:pPr>
        <w:spacing w:after="0"/>
        <w:rPr>
          <w:rFonts w:cs="Arial"/>
          <w:sz w:val="24"/>
          <w:szCs w:val="24"/>
        </w:rPr>
      </w:pPr>
    </w:p>
    <w:tbl>
      <w:tblPr>
        <w:tblW w:w="8931" w:type="dxa"/>
        <w:tblInd w:w="-5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8931"/>
      </w:tblGrid>
      <w:tr w:rsidR="00D862E8" w:rsidRPr="006173F3" w14:paraId="1C47FAD4" w14:textId="77777777" w:rsidTr="006745E7">
        <w:trPr>
          <w:trHeight w:val="436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7E1FDA" w14:textId="77777777" w:rsidR="001E73FD" w:rsidRDefault="001E73FD" w:rsidP="00B062E6">
            <w:pPr>
              <w:spacing w:after="0"/>
              <w:rPr>
                <w:rFonts w:eastAsia="Times New Roman" w:cs="Arial"/>
                <w:sz w:val="24"/>
                <w:szCs w:val="24"/>
                <w:lang w:val="es-CO" w:eastAsia="es-CO"/>
              </w:rPr>
            </w:pPr>
          </w:p>
          <w:p w14:paraId="595E935B" w14:textId="555554DD" w:rsidR="00D862E8" w:rsidRPr="006173F3" w:rsidRDefault="00D862E8" w:rsidP="00B062E6">
            <w:pPr>
              <w:spacing w:after="0"/>
              <w:rPr>
                <w:rFonts w:eastAsia="Times New Roman" w:cs="Arial"/>
                <w:sz w:val="24"/>
                <w:szCs w:val="24"/>
                <w:lang w:val="es-CO" w:eastAsia="es-CO"/>
              </w:rPr>
            </w:pPr>
            <w:r w:rsidRPr="006173F3">
              <w:rPr>
                <w:rFonts w:eastAsia="Times New Roman" w:cs="Arial"/>
                <w:sz w:val="24"/>
                <w:szCs w:val="24"/>
                <w:lang w:val="es-CO" w:eastAsia="es-CO"/>
              </w:rPr>
              <w:t>3.2 Relación de base de datos</w:t>
            </w:r>
            <w:r w:rsidR="00EC13CC">
              <w:rPr>
                <w:rFonts w:eastAsia="Times New Roman" w:cs="Arial"/>
                <w:sz w:val="24"/>
                <w:szCs w:val="24"/>
                <w:lang w:val="es-CO" w:eastAsia="es-CO"/>
              </w:rPr>
              <w:t xml:space="preserve">, aplicativos y plataformas </w:t>
            </w:r>
            <w:r w:rsidR="00EC13CC" w:rsidRPr="006173F3">
              <w:rPr>
                <w:rFonts w:eastAsia="Times New Roman" w:cs="Arial"/>
                <w:sz w:val="24"/>
                <w:szCs w:val="24"/>
                <w:lang w:val="es-CO" w:eastAsia="es-CO"/>
              </w:rPr>
              <w:t>utilizadas</w:t>
            </w:r>
            <w:r w:rsidRPr="006173F3">
              <w:rPr>
                <w:rFonts w:eastAsia="Times New Roman" w:cs="Arial"/>
                <w:sz w:val="24"/>
                <w:szCs w:val="24"/>
                <w:lang w:val="es-CO" w:eastAsia="es-CO"/>
              </w:rPr>
              <w:t xml:space="preserve"> en el desarrollo de las funciones</w:t>
            </w:r>
            <w:r>
              <w:rPr>
                <w:rFonts w:eastAsia="Times New Roman" w:cs="Arial"/>
                <w:sz w:val="24"/>
                <w:szCs w:val="24"/>
                <w:lang w:val="es-CO" w:eastAsia="es-CO"/>
              </w:rPr>
              <w:t>:</w:t>
            </w:r>
            <w:r w:rsidRPr="006173F3">
              <w:rPr>
                <w:rFonts w:eastAsia="Times New Roman" w:cs="Arial"/>
                <w:sz w:val="24"/>
                <w:szCs w:val="24"/>
                <w:lang w:val="es-CO" w:eastAsia="es-CO"/>
              </w:rPr>
              <w:t xml:space="preserve"> </w:t>
            </w:r>
          </w:p>
        </w:tc>
      </w:tr>
      <w:tr w:rsidR="00D862E8" w:rsidRPr="006173F3" w14:paraId="5CDE7EF5" w14:textId="77777777" w:rsidTr="00E83BD4">
        <w:trPr>
          <w:trHeight w:val="292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06E58A8" w14:textId="77777777" w:rsidR="00D862E8" w:rsidRDefault="00D862E8" w:rsidP="00B062E6">
            <w:pPr>
              <w:spacing w:after="0"/>
              <w:jc w:val="both"/>
              <w:rPr>
                <w:rFonts w:eastAsia="Times New Roman" w:cs="Arial"/>
                <w:sz w:val="20"/>
                <w:szCs w:val="20"/>
                <w:lang w:val="es-CO" w:eastAsia="es-CO"/>
              </w:rPr>
            </w:pPr>
          </w:p>
          <w:p w14:paraId="20CD84F3" w14:textId="33F675A3" w:rsidR="00D862E8" w:rsidRDefault="0016677B" w:rsidP="00B062E6">
            <w:pPr>
              <w:spacing w:after="0"/>
              <w:jc w:val="both"/>
              <w:rPr>
                <w:rFonts w:eastAsia="Times New Roman" w:cs="Arial"/>
                <w:sz w:val="20"/>
                <w:szCs w:val="20"/>
                <w:lang w:val="es-CO" w:eastAsia="es-CO"/>
              </w:rPr>
            </w:pPr>
            <w:r>
              <w:rPr>
                <w:rFonts w:eastAsia="Times New Roman" w:cs="Arial"/>
                <w:sz w:val="24"/>
                <w:szCs w:val="24"/>
                <w:lang w:val="es-CO" w:eastAsia="es-CO"/>
              </w:rPr>
              <w:t>Se debe r</w:t>
            </w:r>
            <w:r w:rsidRPr="006173F3">
              <w:rPr>
                <w:rFonts w:eastAsia="Times New Roman" w:cs="Arial"/>
                <w:sz w:val="24"/>
                <w:szCs w:val="24"/>
                <w:lang w:val="es-CO" w:eastAsia="es-CO"/>
              </w:rPr>
              <w:t>elaciona</w:t>
            </w:r>
            <w:r>
              <w:rPr>
                <w:rFonts w:eastAsia="Times New Roman" w:cs="Arial"/>
                <w:sz w:val="24"/>
                <w:szCs w:val="24"/>
                <w:lang w:val="es-CO" w:eastAsia="es-CO"/>
              </w:rPr>
              <w:t>r</w:t>
            </w:r>
            <w:r w:rsidRPr="006173F3">
              <w:rPr>
                <w:rFonts w:eastAsia="Times New Roman" w:cs="Arial"/>
                <w:sz w:val="24"/>
                <w:szCs w:val="24"/>
                <w:lang w:val="es-CO" w:eastAsia="es-CO"/>
              </w:rPr>
              <w:t xml:space="preserve"> individualmente el </w:t>
            </w:r>
            <w:r w:rsidR="001E73FD">
              <w:rPr>
                <w:rFonts w:eastAsia="Times New Roman" w:cs="Arial"/>
                <w:sz w:val="24"/>
                <w:szCs w:val="24"/>
                <w:lang w:val="es-CO" w:eastAsia="es-CO"/>
              </w:rPr>
              <w:t>i</w:t>
            </w:r>
            <w:r w:rsidRPr="006173F3">
              <w:rPr>
                <w:rFonts w:eastAsia="Times New Roman" w:cs="Arial"/>
                <w:sz w:val="24"/>
                <w:szCs w:val="24"/>
                <w:lang w:val="es-CO" w:eastAsia="es-CO"/>
              </w:rPr>
              <w:t xml:space="preserve">nventario </w:t>
            </w:r>
            <w:r w:rsidR="00EC13CC">
              <w:rPr>
                <w:rFonts w:eastAsia="Times New Roman" w:cs="Arial"/>
                <w:sz w:val="24"/>
                <w:szCs w:val="24"/>
                <w:lang w:val="es-CO" w:eastAsia="es-CO"/>
              </w:rPr>
              <w:t>d</w:t>
            </w:r>
            <w:r w:rsidR="00EC13CC" w:rsidRPr="006173F3">
              <w:rPr>
                <w:rFonts w:eastAsia="Times New Roman" w:cs="Arial"/>
                <w:sz w:val="24"/>
                <w:szCs w:val="24"/>
                <w:lang w:val="es-CO" w:eastAsia="es-CO"/>
              </w:rPr>
              <w:t>ocumental</w:t>
            </w:r>
            <w:r w:rsidR="00EC13CC">
              <w:rPr>
                <w:rFonts w:eastAsia="Times New Roman" w:cs="Arial"/>
                <w:sz w:val="24"/>
                <w:szCs w:val="24"/>
                <w:lang w:val="es-CO" w:eastAsia="es-CO"/>
              </w:rPr>
              <w:t xml:space="preserve"> y</w:t>
            </w:r>
            <w:r w:rsidR="0078090D">
              <w:rPr>
                <w:rFonts w:eastAsia="Times New Roman" w:cs="Arial"/>
                <w:sz w:val="24"/>
                <w:szCs w:val="24"/>
                <w:lang w:val="es-CO" w:eastAsia="es-CO"/>
              </w:rPr>
              <w:t xml:space="preserve"> plataformas a las que tiene acceso</w:t>
            </w:r>
            <w:r w:rsidR="00D862E8" w:rsidRPr="006173F3">
              <w:rPr>
                <w:rFonts w:eastAsia="Times New Roman" w:cs="Calibri"/>
                <w:color w:val="000000"/>
                <w:lang w:val="es-CO" w:eastAsia="es-CO"/>
              </w:rPr>
              <w:t>:</w:t>
            </w:r>
          </w:p>
          <w:p w14:paraId="07723247" w14:textId="77777777" w:rsidR="00D862E8" w:rsidRDefault="00D862E8" w:rsidP="00B062E6">
            <w:pPr>
              <w:spacing w:after="0"/>
              <w:jc w:val="both"/>
              <w:rPr>
                <w:rFonts w:eastAsia="Times New Roman" w:cs="Arial"/>
                <w:sz w:val="20"/>
                <w:szCs w:val="20"/>
                <w:lang w:val="es-CO" w:eastAsia="es-CO"/>
              </w:rPr>
            </w:pPr>
          </w:p>
          <w:p w14:paraId="42FF72A8" w14:textId="2BEA4958" w:rsidR="00D862E8" w:rsidRPr="006173F3" w:rsidRDefault="00D862E8" w:rsidP="00B062E6">
            <w:pPr>
              <w:spacing w:after="0"/>
              <w:jc w:val="both"/>
              <w:rPr>
                <w:rFonts w:eastAsia="Times New Roman" w:cs="Arial"/>
                <w:sz w:val="24"/>
                <w:szCs w:val="24"/>
                <w:lang w:val="es-CO" w:eastAsia="es-CO"/>
              </w:rPr>
            </w:pPr>
            <w:r>
              <w:rPr>
                <w:rFonts w:eastAsia="Times New Roman" w:cs="Arial"/>
                <w:sz w:val="24"/>
                <w:szCs w:val="24"/>
                <w:lang w:val="es-CO" w:eastAsia="es-CO"/>
              </w:rPr>
              <w:t>.</w:t>
            </w:r>
          </w:p>
        </w:tc>
      </w:tr>
    </w:tbl>
    <w:p w14:paraId="5EB9545E" w14:textId="77777777" w:rsidR="00D862E8" w:rsidRDefault="00D862E8" w:rsidP="00B062E6">
      <w:pPr>
        <w:spacing w:after="0"/>
        <w:jc w:val="both"/>
        <w:rPr>
          <w:rFonts w:cs="Arial"/>
          <w:sz w:val="24"/>
          <w:szCs w:val="24"/>
        </w:rPr>
      </w:pPr>
    </w:p>
    <w:tbl>
      <w:tblPr>
        <w:tblW w:w="8931" w:type="dxa"/>
        <w:tblInd w:w="-5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8931"/>
      </w:tblGrid>
      <w:tr w:rsidR="00D862E8" w:rsidRPr="00E72735" w14:paraId="63CC57E0" w14:textId="77777777" w:rsidTr="006745E7">
        <w:trPr>
          <w:trHeight w:val="315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1CEC25" w14:textId="6B79CB6D" w:rsidR="00E72735" w:rsidRPr="00E72735" w:rsidRDefault="00D862E8" w:rsidP="00B062E6">
            <w:pPr>
              <w:spacing w:after="0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E72735">
              <w:rPr>
                <w:rFonts w:cs="Arial"/>
                <w:sz w:val="24"/>
                <w:szCs w:val="24"/>
              </w:rPr>
              <w:t>3.</w:t>
            </w:r>
            <w:r w:rsidR="006B1B95">
              <w:rPr>
                <w:rFonts w:cs="Arial"/>
                <w:sz w:val="24"/>
                <w:szCs w:val="24"/>
              </w:rPr>
              <w:t>3</w:t>
            </w:r>
            <w:r w:rsidRPr="00E72735">
              <w:rPr>
                <w:rFonts w:cs="Arial"/>
                <w:sz w:val="24"/>
                <w:szCs w:val="24"/>
              </w:rPr>
              <w:t xml:space="preserve"> Relación de informes que deben presentarse, periodicidad, fechas y fuentes de información</w:t>
            </w:r>
            <w:r w:rsidR="00580BD3" w:rsidRPr="00E72735">
              <w:rPr>
                <w:rFonts w:cs="Arial"/>
                <w:sz w:val="24"/>
                <w:szCs w:val="24"/>
              </w:rPr>
              <w:t xml:space="preserve"> a los entes de control externo </w:t>
            </w:r>
            <w:r w:rsidR="00C135E0" w:rsidRPr="00E72735">
              <w:rPr>
                <w:rFonts w:cs="Arial"/>
                <w:sz w:val="24"/>
                <w:szCs w:val="24"/>
              </w:rPr>
              <w:t>e</w:t>
            </w:r>
            <w:r w:rsidR="00580BD3" w:rsidRPr="00E72735">
              <w:rPr>
                <w:rFonts w:cs="Arial"/>
                <w:sz w:val="24"/>
                <w:szCs w:val="24"/>
              </w:rPr>
              <w:t xml:space="preserve"> interno.</w:t>
            </w:r>
          </w:p>
          <w:p w14:paraId="3FCAD7FA" w14:textId="2198D149" w:rsidR="00E72735" w:rsidRPr="00E72735" w:rsidRDefault="00E72735" w:rsidP="00B062E6">
            <w:pPr>
              <w:spacing w:after="0"/>
              <w:rPr>
                <w:rFonts w:eastAsia="Times New Roman" w:cs="Calibri"/>
                <w:color w:val="000000"/>
                <w:sz w:val="24"/>
                <w:szCs w:val="24"/>
                <w:lang w:val="es-CO" w:eastAsia="es-CO"/>
              </w:rPr>
            </w:pPr>
            <w:r w:rsidRPr="00E72735">
              <w:rPr>
                <w:rFonts w:eastAsia="Times New Roman" w:cs="Calibri"/>
                <w:color w:val="000000"/>
                <w:sz w:val="24"/>
                <w:szCs w:val="24"/>
              </w:rPr>
              <w:t>SI</w:t>
            </w:r>
            <w:r>
              <w:rPr>
                <w:rFonts w:eastAsia="Times New Roman" w:cs="Calibri"/>
                <w:color w:val="000000"/>
                <w:sz w:val="24"/>
                <w:szCs w:val="24"/>
              </w:rPr>
              <w:t xml:space="preserve">   </w:t>
            </w:r>
            <w:r>
              <w:rPr>
                <w:rFonts w:eastAsia="Times New Roman" w:cs="Calibri"/>
                <w:noProof/>
                <w:color w:val="000000"/>
                <w:sz w:val="24"/>
                <w:szCs w:val="24"/>
                <w:lang w:val="en-US"/>
              </w:rPr>
              <w:drawing>
                <wp:inline distT="0" distB="0" distL="0" distR="0" wp14:anchorId="749D66DA" wp14:editId="0FA308DC">
                  <wp:extent cx="257175" cy="257175"/>
                  <wp:effectExtent l="0" t="0" r="9525" b="9525"/>
                  <wp:docPr id="1821897259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Times New Roman" w:cs="Calibri"/>
                <w:color w:val="000000"/>
                <w:sz w:val="24"/>
                <w:szCs w:val="24"/>
              </w:rPr>
              <w:t xml:space="preserve">  NO </w:t>
            </w:r>
            <w:r>
              <w:rPr>
                <w:rFonts w:eastAsia="Times New Roman" w:cs="Calibri"/>
                <w:noProof/>
                <w:color w:val="000000"/>
                <w:sz w:val="24"/>
                <w:szCs w:val="24"/>
                <w:lang w:val="en-US"/>
              </w:rPr>
              <w:drawing>
                <wp:inline distT="0" distB="0" distL="0" distR="0" wp14:anchorId="7940EC02" wp14:editId="5AFF11E4">
                  <wp:extent cx="257175" cy="257175"/>
                  <wp:effectExtent l="0" t="0" r="9525" b="9525"/>
                  <wp:docPr id="822691141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Times New Roman" w:cs="Calibri"/>
                <w:color w:val="000000"/>
                <w:sz w:val="24"/>
                <w:szCs w:val="24"/>
              </w:rPr>
              <w:t xml:space="preserve">    NO APLICA  </w:t>
            </w:r>
            <w:r>
              <w:rPr>
                <w:rFonts w:eastAsia="Times New Roman" w:cs="Calibri"/>
                <w:noProof/>
                <w:color w:val="000000"/>
                <w:sz w:val="24"/>
                <w:szCs w:val="24"/>
                <w:lang w:val="en-US"/>
              </w:rPr>
              <w:drawing>
                <wp:inline distT="0" distB="0" distL="0" distR="0" wp14:anchorId="0D01AFEA" wp14:editId="7780C1D4">
                  <wp:extent cx="257175" cy="257175"/>
                  <wp:effectExtent l="0" t="0" r="9525" b="9525"/>
                  <wp:docPr id="1624639391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62E8" w:rsidRPr="00E72735" w14:paraId="044AA66F" w14:textId="77777777" w:rsidTr="00E83BD4">
        <w:trPr>
          <w:trHeight w:val="2985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453DA4" w14:textId="77777777" w:rsidR="00D862E8" w:rsidRDefault="00D862E8" w:rsidP="00B062E6">
            <w:pPr>
              <w:spacing w:after="0"/>
              <w:rPr>
                <w:rFonts w:eastAsia="Times New Roman" w:cs="Calibri"/>
                <w:color w:val="000000"/>
                <w:sz w:val="24"/>
                <w:szCs w:val="24"/>
                <w:lang w:val="es-CO" w:eastAsia="es-CO"/>
              </w:rPr>
            </w:pPr>
          </w:p>
          <w:p w14:paraId="0D913550" w14:textId="77777777" w:rsidR="00E83BD4" w:rsidRDefault="00E83BD4" w:rsidP="00B062E6">
            <w:pPr>
              <w:spacing w:after="0"/>
              <w:rPr>
                <w:rFonts w:eastAsia="Times New Roman" w:cs="Calibri"/>
                <w:color w:val="000000"/>
                <w:sz w:val="24"/>
                <w:szCs w:val="24"/>
                <w:lang w:val="es-CO" w:eastAsia="es-CO"/>
              </w:rPr>
            </w:pPr>
          </w:p>
          <w:p w14:paraId="051D78A2" w14:textId="77777777" w:rsidR="00E83BD4" w:rsidRDefault="00E83BD4" w:rsidP="00B062E6">
            <w:pPr>
              <w:spacing w:after="0"/>
              <w:rPr>
                <w:rFonts w:eastAsia="Times New Roman" w:cs="Calibri"/>
                <w:color w:val="000000"/>
                <w:sz w:val="24"/>
                <w:szCs w:val="24"/>
                <w:lang w:val="es-CO" w:eastAsia="es-CO"/>
              </w:rPr>
            </w:pPr>
          </w:p>
          <w:p w14:paraId="31542636" w14:textId="77777777" w:rsidR="00E83BD4" w:rsidRPr="00E72735" w:rsidRDefault="00E83BD4" w:rsidP="00B062E6">
            <w:pPr>
              <w:spacing w:after="0"/>
              <w:rPr>
                <w:rFonts w:eastAsia="Times New Roman" w:cs="Calibri"/>
                <w:color w:val="000000"/>
                <w:sz w:val="24"/>
                <w:szCs w:val="24"/>
                <w:lang w:val="es-CO" w:eastAsia="es-CO"/>
              </w:rPr>
            </w:pPr>
          </w:p>
        </w:tc>
      </w:tr>
    </w:tbl>
    <w:p w14:paraId="3EDFA85F" w14:textId="77777777" w:rsidR="00D862E8" w:rsidRDefault="00D862E8" w:rsidP="00B062E6">
      <w:pPr>
        <w:spacing w:after="0"/>
        <w:rPr>
          <w:rFonts w:cs="Arial"/>
          <w:sz w:val="24"/>
          <w:szCs w:val="24"/>
        </w:rPr>
      </w:pPr>
    </w:p>
    <w:p w14:paraId="1A6EE30E" w14:textId="77777777" w:rsidR="00D21EF3" w:rsidRDefault="00D21EF3" w:rsidP="00B062E6">
      <w:pPr>
        <w:spacing w:after="0"/>
        <w:rPr>
          <w:rFonts w:cs="Arial"/>
          <w:sz w:val="24"/>
          <w:szCs w:val="24"/>
        </w:rPr>
      </w:pPr>
    </w:p>
    <w:p w14:paraId="1EA26F47" w14:textId="77777777" w:rsidR="00D21EF3" w:rsidRDefault="00D21EF3" w:rsidP="00B062E6">
      <w:pPr>
        <w:spacing w:after="0"/>
        <w:rPr>
          <w:rFonts w:cs="Arial"/>
          <w:sz w:val="24"/>
          <w:szCs w:val="24"/>
        </w:rPr>
      </w:pPr>
    </w:p>
    <w:p w14:paraId="376D42E8" w14:textId="77777777" w:rsidR="00D21EF3" w:rsidRDefault="00D21EF3" w:rsidP="00B062E6">
      <w:pPr>
        <w:spacing w:after="0"/>
        <w:rPr>
          <w:rFonts w:cs="Arial"/>
          <w:sz w:val="24"/>
          <w:szCs w:val="24"/>
        </w:rPr>
      </w:pPr>
    </w:p>
    <w:p w14:paraId="78C4F566" w14:textId="77777777" w:rsidR="00D21EF3" w:rsidRDefault="00D21EF3" w:rsidP="00B062E6">
      <w:pPr>
        <w:spacing w:after="0"/>
        <w:rPr>
          <w:rFonts w:cs="Arial"/>
          <w:sz w:val="24"/>
          <w:szCs w:val="24"/>
        </w:rPr>
      </w:pPr>
    </w:p>
    <w:tbl>
      <w:tblPr>
        <w:tblW w:w="8931" w:type="dxa"/>
        <w:tblInd w:w="-5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8931"/>
      </w:tblGrid>
      <w:tr w:rsidR="00D862E8" w:rsidRPr="002141A2" w14:paraId="4E3360B0" w14:textId="77777777" w:rsidTr="006745E7">
        <w:trPr>
          <w:trHeight w:val="315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4B1942" w14:textId="6B3D13DF" w:rsidR="00D862E8" w:rsidRPr="002141A2" w:rsidRDefault="00D862E8" w:rsidP="00B062E6">
            <w:pPr>
              <w:spacing w:after="0"/>
              <w:jc w:val="both"/>
              <w:rPr>
                <w:rFonts w:cs="Arial"/>
                <w:sz w:val="24"/>
                <w:szCs w:val="24"/>
              </w:rPr>
            </w:pPr>
            <w:r w:rsidRPr="002141A2">
              <w:rPr>
                <w:rFonts w:cs="Arial"/>
                <w:sz w:val="24"/>
                <w:szCs w:val="24"/>
              </w:rPr>
              <w:t>3.</w:t>
            </w:r>
            <w:r w:rsidR="006B1B95">
              <w:rPr>
                <w:rFonts w:cs="Arial"/>
                <w:sz w:val="24"/>
                <w:szCs w:val="24"/>
              </w:rPr>
              <w:t>4</w:t>
            </w:r>
            <w:r w:rsidRPr="002141A2">
              <w:rPr>
                <w:rFonts w:cs="Arial"/>
                <w:sz w:val="24"/>
                <w:szCs w:val="24"/>
              </w:rPr>
              <w:t xml:space="preserve"> </w:t>
            </w:r>
            <w:r w:rsidR="00871810" w:rsidRPr="002141A2">
              <w:rPr>
                <w:rFonts w:cs="Arial"/>
                <w:sz w:val="24"/>
                <w:szCs w:val="24"/>
              </w:rPr>
              <w:t>Relacione los expedientes que integran su archivo gestión y/o en medios magnéticos y describa la información contenida</w:t>
            </w:r>
            <w:r w:rsidR="00EC13CC">
              <w:rPr>
                <w:rFonts w:cs="Arial"/>
                <w:sz w:val="24"/>
                <w:szCs w:val="24"/>
              </w:rPr>
              <w:t xml:space="preserve">.   </w:t>
            </w:r>
          </w:p>
          <w:p w14:paraId="71651714" w14:textId="3FF4FAC1" w:rsidR="00CD7E22" w:rsidRPr="002141A2" w:rsidRDefault="002141A2" w:rsidP="00B062E6">
            <w:pPr>
              <w:rPr>
                <w:rFonts w:eastAsia="Times New Roman" w:cs="Arial"/>
                <w:sz w:val="24"/>
                <w:szCs w:val="24"/>
                <w:lang w:val="es-CO" w:eastAsia="es-CO"/>
              </w:rPr>
            </w:pPr>
            <w:r>
              <w:rPr>
                <w:rFonts w:eastAsia="Times New Roman" w:cs="Arial"/>
                <w:sz w:val="24"/>
                <w:szCs w:val="24"/>
                <w:lang w:val="es-CO" w:eastAsia="es-CO"/>
              </w:rPr>
              <w:t xml:space="preserve">SI </w:t>
            </w:r>
            <w:r>
              <w:rPr>
                <w:rFonts w:eastAsia="Times New Roman" w:cs="Arial"/>
                <w:noProof/>
                <w:sz w:val="24"/>
                <w:szCs w:val="24"/>
                <w:lang w:val="en-US"/>
              </w:rPr>
              <w:drawing>
                <wp:inline distT="0" distB="0" distL="0" distR="0" wp14:anchorId="2547B10C" wp14:editId="289D2113">
                  <wp:extent cx="257175" cy="257175"/>
                  <wp:effectExtent l="0" t="0" r="9525" b="9525"/>
                  <wp:docPr id="1435147662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Times New Roman" w:cs="Arial"/>
                <w:sz w:val="24"/>
                <w:szCs w:val="24"/>
                <w:lang w:val="es-CO" w:eastAsia="es-CO"/>
              </w:rPr>
              <w:t xml:space="preserve">   NO </w:t>
            </w:r>
            <w:r>
              <w:rPr>
                <w:rFonts w:eastAsia="Times New Roman" w:cs="Arial"/>
                <w:noProof/>
                <w:sz w:val="24"/>
                <w:szCs w:val="24"/>
                <w:lang w:val="en-US"/>
              </w:rPr>
              <w:drawing>
                <wp:inline distT="0" distB="0" distL="0" distR="0" wp14:anchorId="4E80A653" wp14:editId="44A85ECB">
                  <wp:extent cx="257175" cy="257175"/>
                  <wp:effectExtent l="0" t="0" r="9525" b="9525"/>
                  <wp:docPr id="1719322385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Times New Roman" w:cs="Arial"/>
                <w:sz w:val="24"/>
                <w:szCs w:val="24"/>
                <w:lang w:val="es-CO" w:eastAsia="es-CO"/>
              </w:rPr>
              <w:t xml:space="preserve"> NO APLICA  </w:t>
            </w:r>
            <w:r>
              <w:rPr>
                <w:rFonts w:eastAsia="Times New Roman" w:cs="Arial"/>
                <w:noProof/>
                <w:sz w:val="24"/>
                <w:szCs w:val="24"/>
                <w:lang w:val="en-US"/>
              </w:rPr>
              <w:drawing>
                <wp:inline distT="0" distB="0" distL="0" distR="0" wp14:anchorId="141E7B6E" wp14:editId="6E7D2DA7">
                  <wp:extent cx="257175" cy="257175"/>
                  <wp:effectExtent l="0" t="0" r="9525" b="9525"/>
                  <wp:docPr id="108789434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62E8" w:rsidRPr="002141A2" w14:paraId="3E5341C2" w14:textId="77777777" w:rsidTr="006745E7">
        <w:trPr>
          <w:trHeight w:val="1125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E441C5" w14:textId="77777777" w:rsidR="00D862E8" w:rsidRDefault="00D862E8" w:rsidP="00B062E6">
            <w:pPr>
              <w:spacing w:after="0"/>
              <w:rPr>
                <w:rFonts w:eastAsia="Times New Roman" w:cs="Arial"/>
                <w:color w:val="000000"/>
                <w:sz w:val="24"/>
                <w:szCs w:val="24"/>
                <w:lang w:val="es-CO" w:eastAsia="es-CO"/>
              </w:rPr>
            </w:pPr>
          </w:p>
          <w:p w14:paraId="241114AF" w14:textId="77777777" w:rsidR="00BA5DF0" w:rsidRPr="002141A2" w:rsidRDefault="00BA5DF0" w:rsidP="00B062E6">
            <w:pPr>
              <w:spacing w:after="0"/>
              <w:rPr>
                <w:rFonts w:eastAsia="Times New Roman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</w:tbl>
    <w:p w14:paraId="1B0E948F" w14:textId="77777777" w:rsidR="00D862E8" w:rsidRDefault="00D862E8" w:rsidP="00B062E6">
      <w:pPr>
        <w:spacing w:after="0"/>
        <w:rPr>
          <w:rFonts w:cs="Arial"/>
          <w:sz w:val="24"/>
          <w:szCs w:val="24"/>
        </w:rPr>
      </w:pPr>
    </w:p>
    <w:tbl>
      <w:tblPr>
        <w:tblW w:w="8931" w:type="dxa"/>
        <w:tblInd w:w="-5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8931"/>
      </w:tblGrid>
      <w:tr w:rsidR="00D862E8" w:rsidRPr="00BA5DF0" w14:paraId="75503611" w14:textId="77777777" w:rsidTr="006745E7">
        <w:trPr>
          <w:trHeight w:val="315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3955F8" w14:textId="4A07205F" w:rsidR="00BA5DF0" w:rsidRPr="00BA5DF0" w:rsidRDefault="00D862E8" w:rsidP="00B062E6">
            <w:pPr>
              <w:spacing w:after="0"/>
              <w:jc w:val="both"/>
              <w:rPr>
                <w:rFonts w:eastAsia="Times New Roman" w:cs="Calibri"/>
                <w:color w:val="000000"/>
                <w:sz w:val="24"/>
                <w:szCs w:val="24"/>
                <w:lang w:val="es-CO" w:eastAsia="es-CO"/>
              </w:rPr>
            </w:pPr>
            <w:r w:rsidRPr="00BA5DF0">
              <w:rPr>
                <w:rFonts w:cs="Arial"/>
                <w:sz w:val="24"/>
                <w:szCs w:val="24"/>
              </w:rPr>
              <w:t>3.</w:t>
            </w:r>
            <w:r w:rsidR="006B1B95">
              <w:rPr>
                <w:rFonts w:cs="Arial"/>
                <w:sz w:val="24"/>
                <w:szCs w:val="24"/>
              </w:rPr>
              <w:t>5</w:t>
            </w:r>
            <w:r w:rsidRPr="00BA5DF0">
              <w:rPr>
                <w:rFonts w:cs="Arial"/>
                <w:sz w:val="24"/>
                <w:szCs w:val="24"/>
              </w:rPr>
              <w:t xml:space="preserve"> Relación de actividades pendientes por realizar a la fecha de entrega del puesto</w:t>
            </w:r>
            <w:r w:rsidR="00BA5DF0" w:rsidRPr="00BA5DF0">
              <w:rPr>
                <w:rFonts w:cs="Arial"/>
                <w:sz w:val="24"/>
                <w:szCs w:val="24"/>
              </w:rPr>
              <w:t xml:space="preserve"> de trabajo</w:t>
            </w:r>
            <w:r w:rsidRPr="00BA5DF0">
              <w:rPr>
                <w:rFonts w:cs="Arial"/>
                <w:sz w:val="24"/>
                <w:szCs w:val="24"/>
              </w:rPr>
              <w:t>, con fechas de entrega y el estado de las mismas</w:t>
            </w:r>
            <w:r w:rsidRPr="00BA5DF0">
              <w:rPr>
                <w:rFonts w:eastAsia="Times New Roman" w:cs="Calibri"/>
                <w:color w:val="000000"/>
                <w:sz w:val="24"/>
                <w:szCs w:val="24"/>
                <w:lang w:val="es-CO" w:eastAsia="es-CO"/>
              </w:rPr>
              <w:t>:</w:t>
            </w:r>
          </w:p>
          <w:p w14:paraId="1965E6B4" w14:textId="152B34CA" w:rsidR="00BA5DF0" w:rsidRPr="00BA5DF0" w:rsidRDefault="00BA5DF0" w:rsidP="00B062E6">
            <w:pPr>
              <w:spacing w:after="0"/>
              <w:rPr>
                <w:rFonts w:eastAsia="Times New Roman" w:cs="Calibri"/>
                <w:color w:val="000000"/>
                <w:sz w:val="24"/>
                <w:szCs w:val="24"/>
                <w:lang w:val="es-CO" w:eastAsia="es-CO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val="es-CO" w:eastAsia="es-CO"/>
              </w:rPr>
              <w:t xml:space="preserve">SI  </w:t>
            </w:r>
            <w:r>
              <w:rPr>
                <w:rFonts w:eastAsia="Times New Roman" w:cs="Calibri"/>
                <w:noProof/>
                <w:color w:val="000000"/>
                <w:sz w:val="24"/>
                <w:szCs w:val="24"/>
                <w:lang w:val="en-US"/>
              </w:rPr>
              <w:drawing>
                <wp:inline distT="0" distB="0" distL="0" distR="0" wp14:anchorId="34F58E7C" wp14:editId="23FFFE5B">
                  <wp:extent cx="257175" cy="257175"/>
                  <wp:effectExtent l="0" t="0" r="9525" b="9525"/>
                  <wp:docPr id="26938213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Times New Roman" w:cs="Calibri"/>
                <w:color w:val="000000"/>
                <w:sz w:val="24"/>
                <w:szCs w:val="24"/>
                <w:lang w:val="es-CO" w:eastAsia="es-CO"/>
              </w:rPr>
              <w:t xml:space="preserve">   NO  </w:t>
            </w:r>
            <w:r>
              <w:rPr>
                <w:rFonts w:eastAsia="Times New Roman" w:cs="Calibri"/>
                <w:noProof/>
                <w:color w:val="000000"/>
                <w:sz w:val="24"/>
                <w:szCs w:val="24"/>
                <w:lang w:val="en-US"/>
              </w:rPr>
              <w:drawing>
                <wp:inline distT="0" distB="0" distL="0" distR="0" wp14:anchorId="3C3D7C47" wp14:editId="00183D2B">
                  <wp:extent cx="257175" cy="257175"/>
                  <wp:effectExtent l="0" t="0" r="9525" b="9525"/>
                  <wp:docPr id="409084868" name="Imagen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Times New Roman" w:cs="Calibri"/>
                <w:color w:val="000000"/>
                <w:sz w:val="24"/>
                <w:szCs w:val="24"/>
                <w:lang w:val="es-CO" w:eastAsia="es-CO"/>
              </w:rPr>
              <w:t xml:space="preserve">  NO APLICA  </w:t>
            </w:r>
            <w:r>
              <w:rPr>
                <w:rFonts w:eastAsia="Times New Roman" w:cs="Calibri"/>
                <w:noProof/>
                <w:color w:val="000000"/>
                <w:sz w:val="24"/>
                <w:szCs w:val="24"/>
                <w:lang w:val="en-US"/>
              </w:rPr>
              <w:drawing>
                <wp:inline distT="0" distB="0" distL="0" distR="0" wp14:anchorId="317E1D72" wp14:editId="35B8FF69">
                  <wp:extent cx="257175" cy="257175"/>
                  <wp:effectExtent l="0" t="0" r="9525" b="9525"/>
                  <wp:docPr id="1904578229" name="Imagen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62E8" w:rsidRPr="00BA5DF0" w14:paraId="5D503253" w14:textId="77777777" w:rsidTr="006745E7">
        <w:trPr>
          <w:trHeight w:val="2245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373099" w14:textId="77777777" w:rsidR="00D862E8" w:rsidRPr="00BA5DF0" w:rsidRDefault="00D862E8" w:rsidP="00B062E6">
            <w:pPr>
              <w:spacing w:after="0"/>
              <w:rPr>
                <w:rFonts w:eastAsia="Times New Roman" w:cs="Calibri"/>
                <w:color w:val="000000"/>
                <w:sz w:val="24"/>
                <w:szCs w:val="24"/>
                <w:lang w:val="es-CO" w:eastAsia="es-CO"/>
              </w:rPr>
            </w:pPr>
          </w:p>
        </w:tc>
      </w:tr>
    </w:tbl>
    <w:p w14:paraId="68A784B3" w14:textId="77777777" w:rsidR="00D862E8" w:rsidRDefault="00D862E8" w:rsidP="00B062E6">
      <w:pPr>
        <w:spacing w:after="0"/>
        <w:rPr>
          <w:rFonts w:cs="Arial"/>
          <w:sz w:val="24"/>
          <w:szCs w:val="24"/>
        </w:rPr>
      </w:pPr>
    </w:p>
    <w:tbl>
      <w:tblPr>
        <w:tblW w:w="8931" w:type="dxa"/>
        <w:tblInd w:w="-5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8931"/>
      </w:tblGrid>
      <w:tr w:rsidR="00D862E8" w:rsidRPr="006F6230" w14:paraId="31C962EC" w14:textId="77777777" w:rsidTr="006745E7">
        <w:trPr>
          <w:trHeight w:val="315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9AAC1A" w14:textId="39AA37AD" w:rsidR="006F6230" w:rsidRPr="006F6230" w:rsidRDefault="00D862E8" w:rsidP="00B062E6">
            <w:pPr>
              <w:spacing w:after="0"/>
              <w:rPr>
                <w:rFonts w:eastAsia="Times New Roman" w:cs="Calibri"/>
                <w:color w:val="000000"/>
                <w:sz w:val="24"/>
                <w:szCs w:val="24"/>
                <w:lang w:val="es-CO" w:eastAsia="es-CO"/>
              </w:rPr>
            </w:pPr>
            <w:r w:rsidRPr="006F6230">
              <w:rPr>
                <w:rFonts w:cs="Arial"/>
                <w:sz w:val="24"/>
                <w:szCs w:val="24"/>
              </w:rPr>
              <w:t>3.</w:t>
            </w:r>
            <w:r w:rsidR="006B1B95">
              <w:rPr>
                <w:rFonts w:cs="Arial"/>
                <w:sz w:val="24"/>
                <w:szCs w:val="24"/>
              </w:rPr>
              <w:t>6</w:t>
            </w:r>
            <w:r w:rsidRPr="006F6230">
              <w:rPr>
                <w:rFonts w:cs="Arial"/>
                <w:sz w:val="24"/>
                <w:szCs w:val="24"/>
              </w:rPr>
              <w:t xml:space="preserve"> Constancia de la entrega o no de los elementos devolutivos a cargo, así como del estado en que se entregan</w:t>
            </w:r>
            <w:r w:rsidRPr="006F6230">
              <w:rPr>
                <w:rFonts w:eastAsia="Times New Roman" w:cs="Calibri"/>
                <w:color w:val="000000"/>
                <w:sz w:val="24"/>
                <w:szCs w:val="24"/>
                <w:lang w:val="es-CO" w:eastAsia="es-CO"/>
              </w:rPr>
              <w:t>:</w:t>
            </w:r>
            <w:r w:rsidR="006F6230">
              <w:rPr>
                <w:rFonts w:eastAsia="Times New Roman" w:cs="Calibri"/>
                <w:color w:val="000000"/>
                <w:sz w:val="24"/>
                <w:szCs w:val="24"/>
                <w:lang w:val="es-CO" w:eastAsia="es-CO"/>
              </w:rPr>
              <w:t xml:space="preserve">  </w:t>
            </w:r>
            <w:r w:rsidR="006F6230" w:rsidRPr="006F6230">
              <w:rPr>
                <w:rFonts w:eastAsia="Times New Roman" w:cs="Calibri"/>
                <w:color w:val="000000"/>
                <w:sz w:val="24"/>
                <w:szCs w:val="24"/>
                <w:lang w:val="es-CO" w:eastAsia="es-CO"/>
              </w:rPr>
              <w:t>SI</w:t>
            </w:r>
            <w:r w:rsidR="006F6230">
              <w:rPr>
                <w:rFonts w:eastAsia="Times New Roman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r w:rsidR="006F6230">
              <w:rPr>
                <w:rFonts w:eastAsia="Times New Roman" w:cs="Calibri"/>
                <w:noProof/>
                <w:color w:val="000000"/>
                <w:sz w:val="24"/>
                <w:szCs w:val="24"/>
                <w:lang w:val="en-US"/>
              </w:rPr>
              <w:drawing>
                <wp:inline distT="0" distB="0" distL="0" distR="0" wp14:anchorId="248FDD6B" wp14:editId="245ED52E">
                  <wp:extent cx="257175" cy="257175"/>
                  <wp:effectExtent l="0" t="0" r="9525" b="9525"/>
                  <wp:docPr id="1644801979" name="Imagen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6F6230">
              <w:rPr>
                <w:rFonts w:eastAsia="Times New Roman" w:cs="Calibri"/>
                <w:color w:val="000000"/>
                <w:sz w:val="24"/>
                <w:szCs w:val="24"/>
                <w:lang w:val="es-CO" w:eastAsia="es-CO"/>
              </w:rPr>
              <w:t xml:space="preserve">  NO  </w:t>
            </w:r>
            <w:r w:rsidR="006F6230">
              <w:rPr>
                <w:rFonts w:eastAsia="Times New Roman" w:cs="Calibri"/>
                <w:noProof/>
                <w:color w:val="000000"/>
                <w:sz w:val="24"/>
                <w:szCs w:val="24"/>
                <w:lang w:val="en-US"/>
              </w:rPr>
              <w:drawing>
                <wp:inline distT="0" distB="0" distL="0" distR="0" wp14:anchorId="4F25D229" wp14:editId="6DA19D36">
                  <wp:extent cx="257175" cy="257175"/>
                  <wp:effectExtent l="0" t="0" r="9525" b="9525"/>
                  <wp:docPr id="2044417395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6F6230">
              <w:rPr>
                <w:rFonts w:eastAsia="Times New Roman" w:cs="Calibri"/>
                <w:color w:val="000000"/>
                <w:sz w:val="24"/>
                <w:szCs w:val="24"/>
                <w:lang w:val="es-CO" w:eastAsia="es-CO"/>
              </w:rPr>
              <w:t xml:space="preserve">  NO APLICA </w:t>
            </w:r>
            <w:r w:rsidR="006F6230">
              <w:rPr>
                <w:rFonts w:eastAsia="Times New Roman" w:cs="Calibri"/>
                <w:noProof/>
                <w:color w:val="000000"/>
                <w:sz w:val="24"/>
                <w:szCs w:val="24"/>
                <w:lang w:val="en-US"/>
              </w:rPr>
              <w:drawing>
                <wp:inline distT="0" distB="0" distL="0" distR="0" wp14:anchorId="4E5446E9" wp14:editId="75067824">
                  <wp:extent cx="257175" cy="257175"/>
                  <wp:effectExtent l="0" t="0" r="9525" b="9525"/>
                  <wp:docPr id="506808446" name="Imagen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62E8" w:rsidRPr="006F6230" w14:paraId="54751E7E" w14:textId="77777777" w:rsidTr="006745E7">
        <w:trPr>
          <w:trHeight w:val="1993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49274B" w14:textId="7870C7E0" w:rsidR="00D862E8" w:rsidRPr="006F6230" w:rsidRDefault="00D862E8" w:rsidP="00B062E6">
            <w:pPr>
              <w:jc w:val="both"/>
              <w:rPr>
                <w:rFonts w:eastAsia="Times New Roman" w:cs="Calibri"/>
                <w:color w:val="000000"/>
                <w:sz w:val="24"/>
                <w:szCs w:val="24"/>
                <w:lang w:val="es-CO" w:eastAsia="es-CO"/>
              </w:rPr>
            </w:pPr>
          </w:p>
        </w:tc>
      </w:tr>
    </w:tbl>
    <w:p w14:paraId="2C1FB518" w14:textId="77777777" w:rsidR="00D862E8" w:rsidRDefault="00D862E8" w:rsidP="00B062E6">
      <w:pPr>
        <w:spacing w:after="0"/>
        <w:rPr>
          <w:rFonts w:cs="Arial"/>
          <w:sz w:val="24"/>
          <w:szCs w:val="24"/>
        </w:rPr>
      </w:pPr>
    </w:p>
    <w:tbl>
      <w:tblPr>
        <w:tblW w:w="8931" w:type="dxa"/>
        <w:tblInd w:w="-5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8931"/>
      </w:tblGrid>
      <w:tr w:rsidR="00D862E8" w:rsidRPr="007A0BC7" w14:paraId="79A1E5B6" w14:textId="77777777" w:rsidTr="006745E7">
        <w:trPr>
          <w:trHeight w:val="315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8A829E" w14:textId="2138D0C1" w:rsidR="007A0BC7" w:rsidRDefault="00D862E8" w:rsidP="00B062E6">
            <w:pPr>
              <w:spacing w:after="0"/>
              <w:jc w:val="both"/>
              <w:rPr>
                <w:rFonts w:eastAsia="Times New Roman" w:cs="Calibri"/>
                <w:color w:val="000000"/>
                <w:sz w:val="24"/>
                <w:szCs w:val="24"/>
                <w:lang w:val="es-CO" w:eastAsia="es-CO"/>
              </w:rPr>
            </w:pPr>
            <w:r w:rsidRPr="007A0BC7">
              <w:rPr>
                <w:rFonts w:cs="Arial"/>
                <w:sz w:val="24"/>
                <w:szCs w:val="24"/>
              </w:rPr>
              <w:t>4. Entrega física y digital de documentos de archivos</w:t>
            </w:r>
            <w:r w:rsidR="007A0BC7" w:rsidRPr="007A0BC7">
              <w:rPr>
                <w:rFonts w:cs="Arial"/>
                <w:sz w:val="24"/>
                <w:szCs w:val="24"/>
              </w:rPr>
              <w:t xml:space="preserve"> de </w:t>
            </w:r>
            <w:r w:rsidR="00C135E0" w:rsidRPr="007A0BC7">
              <w:rPr>
                <w:rFonts w:cs="Arial"/>
                <w:sz w:val="24"/>
                <w:szCs w:val="24"/>
              </w:rPr>
              <w:t>gestión</w:t>
            </w:r>
            <w:r w:rsidRPr="007A0BC7">
              <w:rPr>
                <w:rFonts w:cs="Arial"/>
                <w:sz w:val="24"/>
                <w:szCs w:val="24"/>
              </w:rPr>
              <w:t>, que hayan producido y/o recibido en ejercicio de sus funciones</w:t>
            </w:r>
            <w:r w:rsidRPr="007A0BC7">
              <w:rPr>
                <w:rFonts w:eastAsia="Times New Roman" w:cs="Calibri"/>
                <w:color w:val="000000"/>
                <w:sz w:val="24"/>
                <w:szCs w:val="24"/>
                <w:lang w:val="es-CO" w:eastAsia="es-CO"/>
              </w:rPr>
              <w:t>:</w:t>
            </w:r>
          </w:p>
          <w:p w14:paraId="63DC47C4" w14:textId="7C6DF2C8" w:rsidR="007A0BC7" w:rsidRPr="007A0BC7" w:rsidRDefault="007A0BC7" w:rsidP="00B062E6">
            <w:pPr>
              <w:spacing w:after="0"/>
              <w:jc w:val="both"/>
              <w:rPr>
                <w:rFonts w:eastAsia="Times New Roman" w:cs="Calibri"/>
                <w:color w:val="000000"/>
                <w:sz w:val="24"/>
                <w:szCs w:val="24"/>
                <w:lang w:val="es-CO" w:eastAsia="es-CO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val="es-CO" w:eastAsia="es-CO"/>
              </w:rPr>
              <w:t xml:space="preserve">SI </w:t>
            </w:r>
            <w:r>
              <w:rPr>
                <w:rFonts w:eastAsia="Times New Roman" w:cs="Calibri"/>
                <w:noProof/>
                <w:color w:val="000000"/>
                <w:sz w:val="24"/>
                <w:szCs w:val="24"/>
                <w:lang w:val="en-US"/>
              </w:rPr>
              <w:drawing>
                <wp:inline distT="0" distB="0" distL="0" distR="0" wp14:anchorId="50D59AF7" wp14:editId="3AF2F403">
                  <wp:extent cx="257175" cy="257175"/>
                  <wp:effectExtent l="0" t="0" r="9525" b="9525"/>
                  <wp:docPr id="696436954" name="Imagen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Times New Roman" w:cs="Calibri"/>
                <w:color w:val="000000"/>
                <w:sz w:val="24"/>
                <w:szCs w:val="24"/>
                <w:lang w:val="es-CO" w:eastAsia="es-CO"/>
              </w:rPr>
              <w:t xml:space="preserve">   NO  </w:t>
            </w:r>
            <w:r>
              <w:rPr>
                <w:rFonts w:eastAsia="Times New Roman" w:cs="Calibri"/>
                <w:noProof/>
                <w:color w:val="000000"/>
                <w:sz w:val="24"/>
                <w:szCs w:val="24"/>
                <w:lang w:val="en-US"/>
              </w:rPr>
              <w:drawing>
                <wp:inline distT="0" distB="0" distL="0" distR="0" wp14:anchorId="7663B8B0" wp14:editId="747606FC">
                  <wp:extent cx="257175" cy="257175"/>
                  <wp:effectExtent l="0" t="0" r="9525" b="9525"/>
                  <wp:docPr id="2138134079" name="Imagen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Times New Roman" w:cs="Calibri"/>
                <w:color w:val="000000"/>
                <w:sz w:val="24"/>
                <w:szCs w:val="24"/>
                <w:lang w:val="es-CO" w:eastAsia="es-CO"/>
              </w:rPr>
              <w:t xml:space="preserve">   NO APLICA  </w:t>
            </w:r>
            <w:r>
              <w:rPr>
                <w:rFonts w:eastAsia="Times New Roman" w:cs="Calibri"/>
                <w:noProof/>
                <w:color w:val="000000"/>
                <w:sz w:val="24"/>
                <w:szCs w:val="24"/>
                <w:lang w:val="en-US"/>
              </w:rPr>
              <w:drawing>
                <wp:inline distT="0" distB="0" distL="0" distR="0" wp14:anchorId="53EAAC3E" wp14:editId="7C4EF730">
                  <wp:extent cx="257175" cy="257175"/>
                  <wp:effectExtent l="0" t="0" r="9525" b="9525"/>
                  <wp:docPr id="1819003116" name="Imagen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278181F" w14:textId="77777777" w:rsidR="007A0BC7" w:rsidRPr="007A0BC7" w:rsidRDefault="007A0BC7" w:rsidP="00B062E6">
            <w:pPr>
              <w:spacing w:after="0"/>
              <w:jc w:val="both"/>
              <w:rPr>
                <w:rFonts w:eastAsia="Times New Roman" w:cs="Calibri"/>
                <w:color w:val="000000"/>
                <w:sz w:val="24"/>
                <w:szCs w:val="24"/>
                <w:lang w:val="es-CO" w:eastAsia="es-CO"/>
              </w:rPr>
            </w:pPr>
          </w:p>
          <w:p w14:paraId="57733415" w14:textId="4B1B70FC" w:rsidR="007A0BC7" w:rsidRPr="007A0BC7" w:rsidRDefault="007A0BC7" w:rsidP="00B062E6">
            <w:pPr>
              <w:spacing w:after="0"/>
              <w:jc w:val="both"/>
              <w:rPr>
                <w:rFonts w:eastAsia="Times New Roman" w:cs="Calibri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D862E8" w:rsidRPr="007A0BC7" w14:paraId="0F60824E" w14:textId="77777777" w:rsidTr="006745E7">
        <w:trPr>
          <w:trHeight w:val="879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F68063" w14:textId="77777777" w:rsidR="00D862E8" w:rsidRPr="007A0BC7" w:rsidRDefault="00D862E8" w:rsidP="00B062E6">
            <w:pPr>
              <w:spacing w:after="0"/>
              <w:jc w:val="both"/>
              <w:rPr>
                <w:rFonts w:eastAsia="Times New Roman" w:cs="Arial"/>
                <w:color w:val="000000"/>
                <w:sz w:val="24"/>
                <w:szCs w:val="24"/>
                <w:lang w:val="es-CO" w:eastAsia="es-CO"/>
              </w:rPr>
            </w:pPr>
          </w:p>
          <w:p w14:paraId="7C65E0B2" w14:textId="7AF430AA" w:rsidR="0048271B" w:rsidRPr="007A0BC7" w:rsidRDefault="0048271B" w:rsidP="00B062E6">
            <w:pPr>
              <w:spacing w:after="0"/>
              <w:jc w:val="both"/>
              <w:rPr>
                <w:rFonts w:eastAsia="Times New Roman" w:cs="Calibri"/>
                <w:color w:val="000000"/>
                <w:sz w:val="24"/>
                <w:szCs w:val="24"/>
                <w:lang w:val="es-CO" w:eastAsia="es-CO"/>
              </w:rPr>
            </w:pPr>
          </w:p>
          <w:p w14:paraId="1EED4443" w14:textId="30F6F9C5" w:rsidR="00D862E8" w:rsidRPr="007A0BC7" w:rsidRDefault="00D862E8" w:rsidP="00B062E6">
            <w:pPr>
              <w:spacing w:after="0"/>
              <w:jc w:val="both"/>
              <w:rPr>
                <w:rFonts w:eastAsia="Times New Roman" w:cs="Calibri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D862E8" w:rsidRPr="007A0BC7" w14:paraId="68B56681" w14:textId="77777777" w:rsidTr="006745E7">
        <w:trPr>
          <w:trHeight w:val="879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2A94A" w14:textId="04FBDB21" w:rsidR="00D862E8" w:rsidRPr="007A0BC7" w:rsidRDefault="00D862E8" w:rsidP="00B062E6">
            <w:pPr>
              <w:spacing w:after="0"/>
              <w:jc w:val="both"/>
              <w:rPr>
                <w:rFonts w:eastAsia="Times New Roman" w:cs="Arial"/>
                <w:color w:val="000000"/>
                <w:sz w:val="24"/>
                <w:szCs w:val="24"/>
                <w:lang w:val="es-CO" w:eastAsia="es-CO"/>
              </w:rPr>
            </w:pPr>
            <w:r w:rsidRPr="007A0BC7">
              <w:rPr>
                <w:rFonts w:eastAsia="Times New Roman" w:cs="Arial"/>
                <w:color w:val="000000"/>
                <w:sz w:val="24"/>
                <w:szCs w:val="24"/>
                <w:lang w:val="es-CO" w:eastAsia="es-CO"/>
              </w:rPr>
              <w:t>.</w:t>
            </w:r>
          </w:p>
        </w:tc>
      </w:tr>
      <w:tr w:rsidR="00935318" w:rsidRPr="007A0BC7" w14:paraId="4234E649" w14:textId="77777777" w:rsidTr="006745E7">
        <w:trPr>
          <w:trHeight w:val="879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9892B2" w14:textId="5B051336" w:rsidR="00935318" w:rsidRDefault="00935318" w:rsidP="00B062E6">
            <w:pPr>
              <w:pStyle w:val="Contenidodelatabla"/>
              <w:jc w:val="both"/>
              <w:rPr>
                <w:rFonts w:ascii="Arial" w:hAnsi="Arial" w:cs="Arial"/>
              </w:rPr>
            </w:pPr>
            <w:r w:rsidRPr="00935318">
              <w:rPr>
                <w:rFonts w:ascii="Arial" w:eastAsia="Times New Roman" w:hAnsi="Arial" w:cs="Arial"/>
                <w:color w:val="000000"/>
                <w:lang w:eastAsia="es-CO"/>
              </w:rPr>
              <w:lastRenderedPageBreak/>
              <w:t xml:space="preserve">5. </w:t>
            </w:r>
            <w:r w:rsidRPr="00935318">
              <w:rPr>
                <w:rFonts w:ascii="Arial" w:hAnsi="Arial" w:cs="Arial"/>
              </w:rPr>
              <w:t xml:space="preserve">Relacione los documentos que anexa a la presente acta (Copia de entrega de inventarios, informes, y plataformas y/o aplicativos que se manejaron en la </w:t>
            </w:r>
            <w:r w:rsidR="00264500" w:rsidRPr="00935318">
              <w:rPr>
                <w:rFonts w:ascii="Arial" w:hAnsi="Arial" w:cs="Arial"/>
              </w:rPr>
              <w:t>dependencia)</w:t>
            </w:r>
            <w:r w:rsidRPr="00935318">
              <w:rPr>
                <w:rFonts w:ascii="Arial" w:hAnsi="Arial" w:cs="Arial"/>
              </w:rPr>
              <w:t>.</w:t>
            </w:r>
          </w:p>
          <w:p w14:paraId="407E1962" w14:textId="77777777" w:rsidR="00D40B81" w:rsidRDefault="00D40B81" w:rsidP="00B062E6">
            <w:pPr>
              <w:pStyle w:val="Contenidodelatabla"/>
              <w:jc w:val="both"/>
              <w:rPr>
                <w:rFonts w:ascii="Arial" w:hAnsi="Arial" w:cs="Arial"/>
              </w:rPr>
            </w:pPr>
          </w:p>
          <w:p w14:paraId="5627715D" w14:textId="3AACF2CB" w:rsidR="00D40B81" w:rsidRPr="00935318" w:rsidRDefault="00D40B81" w:rsidP="00B062E6">
            <w:pPr>
              <w:pStyle w:val="Contenidodelatabla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hAnsi="Arial" w:cs="Arial"/>
              </w:rPr>
              <w:t xml:space="preserve">SI </w:t>
            </w:r>
            <w:r>
              <w:rPr>
                <w:rFonts w:ascii="Arial" w:hAnsi="Arial" w:cs="Arial"/>
                <w:noProof/>
                <w:lang w:val="en-US" w:eastAsia="en-US" w:bidi="ar-SA"/>
              </w:rPr>
              <w:drawing>
                <wp:inline distT="0" distB="0" distL="0" distR="0" wp14:anchorId="0D9C64CC" wp14:editId="6FE8F64C">
                  <wp:extent cx="255905" cy="255905"/>
                  <wp:effectExtent l="0" t="0" r="0" b="0"/>
                  <wp:docPr id="1388003941" name="Imagen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905" cy="255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 xml:space="preserve">  NO </w:t>
            </w:r>
            <w:r>
              <w:rPr>
                <w:rFonts w:ascii="Arial" w:hAnsi="Arial" w:cs="Arial"/>
                <w:noProof/>
                <w:lang w:val="en-US" w:eastAsia="en-US" w:bidi="ar-SA"/>
              </w:rPr>
              <w:drawing>
                <wp:inline distT="0" distB="0" distL="0" distR="0" wp14:anchorId="5CC97677" wp14:editId="388B9E09">
                  <wp:extent cx="255905" cy="255905"/>
                  <wp:effectExtent l="0" t="0" r="0" b="0"/>
                  <wp:docPr id="127377070" name="Imagen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905" cy="255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 xml:space="preserve">  NO APLICA </w:t>
            </w:r>
            <w:r>
              <w:rPr>
                <w:rFonts w:ascii="Arial" w:hAnsi="Arial" w:cs="Arial"/>
                <w:noProof/>
                <w:lang w:val="en-US" w:eastAsia="en-US" w:bidi="ar-SA"/>
              </w:rPr>
              <w:drawing>
                <wp:inline distT="0" distB="0" distL="0" distR="0" wp14:anchorId="26014DC8" wp14:editId="073295E4">
                  <wp:extent cx="255905" cy="255905"/>
                  <wp:effectExtent l="0" t="0" r="0" b="0"/>
                  <wp:docPr id="1402086700" name="Imagen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905" cy="255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5318" w:rsidRPr="007A0BC7" w14:paraId="000FE71C" w14:textId="77777777" w:rsidTr="006745E7">
        <w:trPr>
          <w:trHeight w:val="879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3716E3" w14:textId="77777777" w:rsidR="00935318" w:rsidRDefault="00935318" w:rsidP="00B062E6">
            <w:pPr>
              <w:spacing w:after="0"/>
              <w:jc w:val="both"/>
              <w:rPr>
                <w:rFonts w:eastAsia="Times New Roman" w:cs="Arial"/>
                <w:color w:val="000000"/>
                <w:sz w:val="24"/>
                <w:szCs w:val="24"/>
                <w:lang w:val="es-CO" w:eastAsia="es-CO"/>
              </w:rPr>
            </w:pPr>
          </w:p>
          <w:p w14:paraId="3880B151" w14:textId="77777777" w:rsidR="00E83BD4" w:rsidRDefault="00E83BD4" w:rsidP="00B062E6">
            <w:pPr>
              <w:spacing w:after="0"/>
              <w:jc w:val="both"/>
              <w:rPr>
                <w:rFonts w:eastAsia="Times New Roman" w:cs="Arial"/>
                <w:color w:val="000000"/>
                <w:sz w:val="24"/>
                <w:szCs w:val="24"/>
                <w:lang w:val="es-CO" w:eastAsia="es-CO"/>
              </w:rPr>
            </w:pPr>
          </w:p>
          <w:p w14:paraId="137FF1C5" w14:textId="77777777" w:rsidR="00E83BD4" w:rsidRDefault="00E83BD4" w:rsidP="00B062E6">
            <w:pPr>
              <w:spacing w:after="0"/>
              <w:jc w:val="both"/>
              <w:rPr>
                <w:rFonts w:eastAsia="Times New Roman" w:cs="Arial"/>
                <w:color w:val="000000"/>
                <w:sz w:val="24"/>
                <w:szCs w:val="24"/>
                <w:lang w:val="es-CO" w:eastAsia="es-CO"/>
              </w:rPr>
            </w:pPr>
          </w:p>
          <w:p w14:paraId="756AFBD8" w14:textId="77777777" w:rsidR="00E83BD4" w:rsidRDefault="00E83BD4" w:rsidP="00B062E6">
            <w:pPr>
              <w:spacing w:after="0"/>
              <w:jc w:val="both"/>
              <w:rPr>
                <w:rFonts w:eastAsia="Times New Roman" w:cs="Arial"/>
                <w:color w:val="000000"/>
                <w:sz w:val="24"/>
                <w:szCs w:val="24"/>
                <w:lang w:val="es-CO" w:eastAsia="es-CO"/>
              </w:rPr>
            </w:pPr>
          </w:p>
          <w:p w14:paraId="2503F257" w14:textId="77777777" w:rsidR="00E83BD4" w:rsidRDefault="00E83BD4" w:rsidP="00B062E6">
            <w:pPr>
              <w:spacing w:after="0"/>
              <w:jc w:val="both"/>
              <w:rPr>
                <w:rFonts w:eastAsia="Times New Roman" w:cs="Arial"/>
                <w:color w:val="000000"/>
                <w:sz w:val="24"/>
                <w:szCs w:val="24"/>
                <w:lang w:val="es-CO" w:eastAsia="es-CO"/>
              </w:rPr>
            </w:pPr>
          </w:p>
          <w:p w14:paraId="1CA1A3A6" w14:textId="77777777" w:rsidR="00E83BD4" w:rsidRPr="00935318" w:rsidRDefault="00E83BD4" w:rsidP="00B062E6">
            <w:pPr>
              <w:spacing w:after="0"/>
              <w:jc w:val="both"/>
              <w:rPr>
                <w:rFonts w:eastAsia="Times New Roman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</w:tbl>
    <w:p w14:paraId="0FDCABB8" w14:textId="77777777" w:rsidR="00D862E8" w:rsidRDefault="00D862E8" w:rsidP="00B062E6">
      <w:pPr>
        <w:spacing w:after="0"/>
        <w:rPr>
          <w:rFonts w:cs="Arial"/>
          <w:sz w:val="24"/>
          <w:szCs w:val="24"/>
        </w:rPr>
      </w:pPr>
    </w:p>
    <w:p w14:paraId="279C49E7" w14:textId="77777777" w:rsidR="00D862E8" w:rsidRDefault="00D862E8" w:rsidP="00B062E6">
      <w:pPr>
        <w:spacing w:after="0"/>
        <w:rPr>
          <w:rFonts w:cs="Arial"/>
          <w:sz w:val="24"/>
          <w:szCs w:val="24"/>
        </w:rPr>
      </w:pPr>
    </w:p>
    <w:p w14:paraId="511495F1" w14:textId="77777777" w:rsidR="00E83BD4" w:rsidRDefault="00E83BD4" w:rsidP="00B062E6">
      <w:pPr>
        <w:spacing w:after="0"/>
        <w:rPr>
          <w:rFonts w:cs="Arial"/>
          <w:sz w:val="24"/>
          <w:szCs w:val="24"/>
        </w:rPr>
      </w:pPr>
    </w:p>
    <w:p w14:paraId="07BF7860" w14:textId="77777777" w:rsidR="00D5224F" w:rsidRDefault="00D5224F" w:rsidP="00B062E6">
      <w:pPr>
        <w:spacing w:after="0"/>
        <w:rPr>
          <w:rFonts w:cs="Arial"/>
          <w:sz w:val="24"/>
          <w:szCs w:val="24"/>
        </w:rPr>
      </w:pPr>
    </w:p>
    <w:p w14:paraId="31CBFC02" w14:textId="283B000A" w:rsidR="00D862E8" w:rsidRDefault="00D5224F" w:rsidP="00B062E6">
      <w:pPr>
        <w:spacing w:after="0"/>
        <w:rPr>
          <w:rFonts w:cs="Arial"/>
          <w:sz w:val="24"/>
          <w:szCs w:val="24"/>
        </w:rPr>
      </w:pPr>
      <w:r>
        <w:rPr>
          <w:rFonts w:cs="Arial"/>
          <w:b/>
          <w:sz w:val="24"/>
          <w:szCs w:val="24"/>
        </w:rPr>
        <w:t>QUIEN ENTREGA</w:t>
      </w:r>
    </w:p>
    <w:p w14:paraId="798FB170" w14:textId="77777777" w:rsidR="00D862E8" w:rsidRDefault="00D862E8" w:rsidP="00B062E6">
      <w:pPr>
        <w:spacing w:after="0"/>
        <w:rPr>
          <w:rFonts w:cs="Arial"/>
          <w:sz w:val="24"/>
          <w:szCs w:val="24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2547"/>
        <w:gridCol w:w="6379"/>
      </w:tblGrid>
      <w:tr w:rsidR="00D862E8" w:rsidRPr="002C20BB" w14:paraId="418A2D43" w14:textId="77777777" w:rsidTr="006745E7">
        <w:trPr>
          <w:trHeight w:val="439"/>
        </w:trPr>
        <w:tc>
          <w:tcPr>
            <w:tcW w:w="2547" w:type="dxa"/>
            <w:tcBorders>
              <w:right w:val="single" w:sz="4" w:space="0" w:color="auto"/>
            </w:tcBorders>
            <w:vAlign w:val="center"/>
          </w:tcPr>
          <w:p w14:paraId="1897184A" w14:textId="77777777" w:rsidR="00D862E8" w:rsidRPr="00D862E8" w:rsidRDefault="00D862E8" w:rsidP="00B062E6">
            <w:pPr>
              <w:jc w:val="both"/>
              <w:rPr>
                <w:rFonts w:cs="Arial"/>
                <w:b/>
                <w:color w:val="D9D9D9"/>
                <w:sz w:val="24"/>
                <w:szCs w:val="24"/>
              </w:rPr>
            </w:pPr>
            <w:r w:rsidRPr="00D862E8">
              <w:rPr>
                <w:rFonts w:cs="Arial"/>
                <w:b/>
                <w:color w:val="000000"/>
                <w:sz w:val="24"/>
                <w:szCs w:val="24"/>
              </w:rPr>
              <w:t>Firma</w:t>
            </w:r>
          </w:p>
        </w:tc>
        <w:tc>
          <w:tcPr>
            <w:tcW w:w="637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8B996F" w14:textId="77777777" w:rsidR="00D862E8" w:rsidRPr="00D862E8" w:rsidRDefault="00D862E8" w:rsidP="00B062E6">
            <w:pPr>
              <w:jc w:val="center"/>
              <w:rPr>
                <w:rFonts w:cs="Arial"/>
                <w:b/>
                <w:color w:val="D9D9D9"/>
                <w:sz w:val="24"/>
                <w:szCs w:val="24"/>
              </w:rPr>
            </w:pPr>
            <w:r w:rsidRPr="00D862E8">
              <w:rPr>
                <w:rFonts w:cs="Arial"/>
                <w:b/>
                <w:color w:val="D9D9D9"/>
                <w:sz w:val="24"/>
                <w:szCs w:val="24"/>
              </w:rPr>
              <w:t>Firma</w:t>
            </w:r>
          </w:p>
        </w:tc>
      </w:tr>
      <w:tr w:rsidR="00D862E8" w:rsidRPr="002C20BB" w14:paraId="4A3CB164" w14:textId="77777777" w:rsidTr="006745E7">
        <w:trPr>
          <w:trHeight w:val="439"/>
        </w:trPr>
        <w:tc>
          <w:tcPr>
            <w:tcW w:w="2547" w:type="dxa"/>
            <w:vAlign w:val="center"/>
          </w:tcPr>
          <w:p w14:paraId="6CF73994" w14:textId="77777777" w:rsidR="00D862E8" w:rsidRPr="002C20BB" w:rsidRDefault="00D862E8" w:rsidP="00B062E6">
            <w:pPr>
              <w:rPr>
                <w:rFonts w:cs="Arial"/>
                <w:b/>
                <w:sz w:val="24"/>
                <w:szCs w:val="24"/>
              </w:rPr>
            </w:pPr>
            <w:r w:rsidRPr="002C20BB">
              <w:rPr>
                <w:rFonts w:cs="Arial"/>
                <w:b/>
                <w:sz w:val="24"/>
                <w:szCs w:val="24"/>
              </w:rPr>
              <w:t>Nombre</w:t>
            </w:r>
            <w:r>
              <w:rPr>
                <w:rFonts w:cs="Arial"/>
                <w:b/>
                <w:sz w:val="24"/>
                <w:szCs w:val="24"/>
              </w:rPr>
              <w:t xml:space="preserve"> y Apellidos</w:t>
            </w:r>
          </w:p>
        </w:tc>
        <w:tc>
          <w:tcPr>
            <w:tcW w:w="6379" w:type="dxa"/>
            <w:vAlign w:val="center"/>
          </w:tcPr>
          <w:p w14:paraId="6368E597" w14:textId="77777777" w:rsidR="00D862E8" w:rsidRPr="002C20BB" w:rsidRDefault="00D862E8" w:rsidP="00B062E6">
            <w:pPr>
              <w:rPr>
                <w:rFonts w:cs="Arial"/>
                <w:b/>
                <w:sz w:val="24"/>
                <w:szCs w:val="24"/>
              </w:rPr>
            </w:pPr>
          </w:p>
        </w:tc>
      </w:tr>
    </w:tbl>
    <w:p w14:paraId="156E1383" w14:textId="77777777" w:rsidR="00D862E8" w:rsidRDefault="00D862E8" w:rsidP="00B062E6">
      <w:pPr>
        <w:spacing w:after="0"/>
        <w:rPr>
          <w:rFonts w:cs="Arial"/>
          <w:sz w:val="24"/>
          <w:szCs w:val="24"/>
        </w:rPr>
      </w:pPr>
    </w:p>
    <w:p w14:paraId="3AEF3553" w14:textId="7BBC120A" w:rsidR="00D862E8" w:rsidRDefault="00D5224F" w:rsidP="00B062E6">
      <w:pPr>
        <w:spacing w:after="0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QUIEN</w:t>
      </w:r>
      <w:r w:rsidRPr="000F1510">
        <w:rPr>
          <w:rFonts w:cs="Arial"/>
          <w:b/>
          <w:sz w:val="24"/>
          <w:szCs w:val="24"/>
        </w:rPr>
        <w:t xml:space="preserve"> RECIBE:</w:t>
      </w:r>
    </w:p>
    <w:p w14:paraId="05DD757E" w14:textId="77777777" w:rsidR="00D862E8" w:rsidRPr="000F1510" w:rsidRDefault="00D862E8" w:rsidP="00B062E6">
      <w:pPr>
        <w:spacing w:after="0"/>
        <w:rPr>
          <w:rFonts w:cs="Arial"/>
          <w:b/>
          <w:sz w:val="24"/>
          <w:szCs w:val="24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2547"/>
        <w:gridCol w:w="6379"/>
      </w:tblGrid>
      <w:tr w:rsidR="00D862E8" w:rsidRPr="002C20BB" w14:paraId="4CE3785E" w14:textId="77777777" w:rsidTr="006745E7">
        <w:trPr>
          <w:trHeight w:val="439"/>
        </w:trPr>
        <w:tc>
          <w:tcPr>
            <w:tcW w:w="2547" w:type="dxa"/>
            <w:tcBorders>
              <w:right w:val="single" w:sz="4" w:space="0" w:color="auto"/>
            </w:tcBorders>
            <w:vAlign w:val="center"/>
          </w:tcPr>
          <w:p w14:paraId="1BF10910" w14:textId="77777777" w:rsidR="00D862E8" w:rsidRPr="00D862E8" w:rsidRDefault="00D862E8" w:rsidP="00B062E6">
            <w:pPr>
              <w:jc w:val="both"/>
              <w:rPr>
                <w:rFonts w:cs="Arial"/>
                <w:b/>
                <w:color w:val="D9D9D9"/>
                <w:sz w:val="24"/>
                <w:szCs w:val="24"/>
              </w:rPr>
            </w:pPr>
            <w:r w:rsidRPr="00D862E8">
              <w:rPr>
                <w:rFonts w:cs="Arial"/>
                <w:b/>
                <w:color w:val="000000"/>
                <w:sz w:val="24"/>
                <w:szCs w:val="24"/>
              </w:rPr>
              <w:t>Firma</w:t>
            </w:r>
          </w:p>
        </w:tc>
        <w:tc>
          <w:tcPr>
            <w:tcW w:w="637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F57DB0" w14:textId="77777777" w:rsidR="00D862E8" w:rsidRPr="00D862E8" w:rsidRDefault="00D862E8" w:rsidP="00B062E6">
            <w:pPr>
              <w:jc w:val="center"/>
              <w:rPr>
                <w:rFonts w:cs="Arial"/>
                <w:b/>
                <w:color w:val="D9D9D9"/>
                <w:sz w:val="24"/>
                <w:szCs w:val="24"/>
              </w:rPr>
            </w:pPr>
            <w:r w:rsidRPr="00D862E8">
              <w:rPr>
                <w:rFonts w:cs="Arial"/>
                <w:b/>
                <w:color w:val="D9D9D9"/>
                <w:sz w:val="24"/>
                <w:szCs w:val="24"/>
              </w:rPr>
              <w:t>Firma</w:t>
            </w:r>
          </w:p>
        </w:tc>
      </w:tr>
      <w:tr w:rsidR="00D862E8" w:rsidRPr="002C20BB" w14:paraId="61168EB8" w14:textId="77777777" w:rsidTr="006745E7">
        <w:trPr>
          <w:trHeight w:val="439"/>
        </w:trPr>
        <w:tc>
          <w:tcPr>
            <w:tcW w:w="2547" w:type="dxa"/>
            <w:vAlign w:val="center"/>
          </w:tcPr>
          <w:p w14:paraId="4D8D872A" w14:textId="77777777" w:rsidR="00D862E8" w:rsidRPr="002C20BB" w:rsidRDefault="00D862E8" w:rsidP="00B062E6">
            <w:pPr>
              <w:rPr>
                <w:rFonts w:cs="Arial"/>
                <w:b/>
                <w:sz w:val="24"/>
                <w:szCs w:val="24"/>
              </w:rPr>
            </w:pPr>
            <w:r w:rsidRPr="002C20BB">
              <w:rPr>
                <w:rFonts w:cs="Arial"/>
                <w:b/>
                <w:sz w:val="24"/>
                <w:szCs w:val="24"/>
              </w:rPr>
              <w:t>Nombre</w:t>
            </w:r>
            <w:r>
              <w:rPr>
                <w:rFonts w:cs="Arial"/>
                <w:b/>
                <w:sz w:val="24"/>
                <w:szCs w:val="24"/>
              </w:rPr>
              <w:t xml:space="preserve"> y Apellidos</w:t>
            </w:r>
          </w:p>
        </w:tc>
        <w:tc>
          <w:tcPr>
            <w:tcW w:w="6379" w:type="dxa"/>
            <w:vAlign w:val="center"/>
          </w:tcPr>
          <w:p w14:paraId="49872801" w14:textId="77777777" w:rsidR="00D862E8" w:rsidRPr="002C20BB" w:rsidRDefault="00D862E8" w:rsidP="00B062E6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D862E8" w:rsidRPr="002C20BB" w14:paraId="27D1C642" w14:textId="77777777" w:rsidTr="006745E7">
        <w:trPr>
          <w:trHeight w:val="439"/>
        </w:trPr>
        <w:tc>
          <w:tcPr>
            <w:tcW w:w="2547" w:type="dxa"/>
            <w:vAlign w:val="center"/>
          </w:tcPr>
          <w:p w14:paraId="396E1950" w14:textId="77777777" w:rsidR="00D862E8" w:rsidRPr="002C20BB" w:rsidRDefault="00D862E8" w:rsidP="00B062E6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Cargo:</w:t>
            </w:r>
          </w:p>
        </w:tc>
        <w:tc>
          <w:tcPr>
            <w:tcW w:w="6379" w:type="dxa"/>
            <w:vAlign w:val="center"/>
          </w:tcPr>
          <w:p w14:paraId="4FCDDE30" w14:textId="77777777" w:rsidR="00D862E8" w:rsidRPr="002C20BB" w:rsidRDefault="00D862E8" w:rsidP="00B062E6">
            <w:pPr>
              <w:rPr>
                <w:rFonts w:cs="Arial"/>
                <w:b/>
                <w:sz w:val="24"/>
                <w:szCs w:val="24"/>
              </w:rPr>
            </w:pPr>
          </w:p>
        </w:tc>
      </w:tr>
    </w:tbl>
    <w:p w14:paraId="35AF9E41" w14:textId="77777777" w:rsidR="00D862E8" w:rsidRDefault="00D862E8" w:rsidP="00B062E6">
      <w:pPr>
        <w:spacing w:after="0"/>
        <w:rPr>
          <w:rFonts w:cs="Arial"/>
          <w:color w:val="FFFFFF"/>
          <w:u w:val="single"/>
        </w:rPr>
      </w:pPr>
      <w:r w:rsidRPr="00D62597">
        <w:rPr>
          <w:rFonts w:cs="Arial"/>
          <w:color w:val="FFFFFF"/>
          <w:u w:val="single"/>
        </w:rPr>
        <w:t>CRUZ P</w:t>
      </w:r>
    </w:p>
    <w:p w14:paraId="2D56FA02" w14:textId="2178C3A3" w:rsidR="00D862E8" w:rsidRPr="000F1510" w:rsidRDefault="00D862E8" w:rsidP="00B062E6">
      <w:pPr>
        <w:spacing w:after="0"/>
        <w:rPr>
          <w:rFonts w:cs="Arial"/>
          <w:b/>
          <w:sz w:val="24"/>
          <w:szCs w:val="24"/>
        </w:rPr>
      </w:pPr>
      <w:r w:rsidRPr="000F1510">
        <w:rPr>
          <w:rFonts w:cs="Arial"/>
          <w:b/>
          <w:sz w:val="24"/>
          <w:szCs w:val="24"/>
        </w:rPr>
        <w:t>Vo</w:t>
      </w:r>
      <w:r>
        <w:rPr>
          <w:rFonts w:cs="Arial"/>
          <w:b/>
          <w:sz w:val="24"/>
          <w:szCs w:val="24"/>
        </w:rPr>
        <w:t>.</w:t>
      </w:r>
      <w:r w:rsidRPr="000F1510">
        <w:rPr>
          <w:rFonts w:cs="Arial"/>
          <w:b/>
          <w:sz w:val="24"/>
          <w:szCs w:val="24"/>
        </w:rPr>
        <w:t xml:space="preserve">Bo. </w:t>
      </w:r>
      <w:r w:rsidR="0001476F">
        <w:rPr>
          <w:rFonts w:cs="Arial"/>
          <w:b/>
          <w:sz w:val="24"/>
          <w:szCs w:val="24"/>
        </w:rPr>
        <w:t>J</w:t>
      </w:r>
      <w:r w:rsidR="00C135E0" w:rsidRPr="000F1510">
        <w:rPr>
          <w:rFonts w:cs="Arial"/>
          <w:b/>
          <w:sz w:val="24"/>
          <w:szCs w:val="24"/>
        </w:rPr>
        <w:t>efe</w:t>
      </w:r>
      <w:r w:rsidRPr="000F1510">
        <w:rPr>
          <w:rFonts w:cs="Arial"/>
          <w:b/>
          <w:sz w:val="24"/>
          <w:szCs w:val="24"/>
        </w:rPr>
        <w:t xml:space="preserve"> Inmediato</w:t>
      </w:r>
    </w:p>
    <w:p w14:paraId="7CC1E2C2" w14:textId="77777777" w:rsidR="00D862E8" w:rsidRDefault="00D862E8" w:rsidP="00B062E6">
      <w:pPr>
        <w:spacing w:after="0"/>
        <w:rPr>
          <w:rFonts w:cs="Arial"/>
          <w:color w:val="FFFFFF"/>
          <w:u w:val="single"/>
        </w:rPr>
      </w:pPr>
      <w:r w:rsidRPr="00D62597">
        <w:rPr>
          <w:rFonts w:cs="Arial"/>
          <w:color w:val="FFFFFF"/>
          <w:u w:val="single"/>
        </w:rPr>
        <w:t>ATRICIA</w:t>
      </w: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2547"/>
        <w:gridCol w:w="6379"/>
      </w:tblGrid>
      <w:tr w:rsidR="00D862E8" w:rsidRPr="002C20BB" w14:paraId="3BEF134C" w14:textId="77777777" w:rsidTr="006745E7">
        <w:trPr>
          <w:trHeight w:val="439"/>
        </w:trPr>
        <w:tc>
          <w:tcPr>
            <w:tcW w:w="2547" w:type="dxa"/>
            <w:tcBorders>
              <w:right w:val="single" w:sz="4" w:space="0" w:color="auto"/>
            </w:tcBorders>
            <w:vAlign w:val="center"/>
          </w:tcPr>
          <w:p w14:paraId="352529FC" w14:textId="77777777" w:rsidR="00D862E8" w:rsidRPr="00D862E8" w:rsidRDefault="00D862E8" w:rsidP="00B062E6">
            <w:pPr>
              <w:jc w:val="both"/>
              <w:rPr>
                <w:rFonts w:cs="Arial"/>
                <w:b/>
                <w:color w:val="D9D9D9"/>
                <w:sz w:val="24"/>
                <w:szCs w:val="24"/>
              </w:rPr>
            </w:pPr>
            <w:r w:rsidRPr="00D862E8">
              <w:rPr>
                <w:rFonts w:cs="Arial"/>
                <w:b/>
                <w:color w:val="000000"/>
                <w:sz w:val="24"/>
                <w:szCs w:val="24"/>
              </w:rPr>
              <w:t>Firma</w:t>
            </w:r>
          </w:p>
        </w:tc>
        <w:tc>
          <w:tcPr>
            <w:tcW w:w="637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C8659C" w14:textId="77777777" w:rsidR="00D862E8" w:rsidRPr="00D862E8" w:rsidRDefault="00D862E8" w:rsidP="00B062E6">
            <w:pPr>
              <w:jc w:val="center"/>
              <w:rPr>
                <w:rFonts w:cs="Arial"/>
                <w:b/>
                <w:color w:val="D9D9D9"/>
                <w:sz w:val="24"/>
                <w:szCs w:val="24"/>
              </w:rPr>
            </w:pPr>
            <w:r w:rsidRPr="00D862E8">
              <w:rPr>
                <w:rFonts w:cs="Arial"/>
                <w:b/>
                <w:color w:val="D9D9D9"/>
                <w:sz w:val="24"/>
                <w:szCs w:val="24"/>
              </w:rPr>
              <w:t>Firma</w:t>
            </w:r>
          </w:p>
        </w:tc>
      </w:tr>
      <w:tr w:rsidR="00D862E8" w:rsidRPr="002C20BB" w14:paraId="1EA65C9D" w14:textId="77777777" w:rsidTr="006745E7">
        <w:trPr>
          <w:trHeight w:val="439"/>
        </w:trPr>
        <w:tc>
          <w:tcPr>
            <w:tcW w:w="2547" w:type="dxa"/>
            <w:vAlign w:val="center"/>
          </w:tcPr>
          <w:p w14:paraId="5DC42DBD" w14:textId="77777777" w:rsidR="00D862E8" w:rsidRPr="002C20BB" w:rsidRDefault="00D862E8" w:rsidP="00B062E6">
            <w:pPr>
              <w:rPr>
                <w:rFonts w:cs="Arial"/>
                <w:b/>
                <w:sz w:val="24"/>
                <w:szCs w:val="24"/>
              </w:rPr>
            </w:pPr>
            <w:r w:rsidRPr="002C20BB">
              <w:rPr>
                <w:rFonts w:cs="Arial"/>
                <w:b/>
                <w:sz w:val="24"/>
                <w:szCs w:val="24"/>
              </w:rPr>
              <w:t>Nombre</w:t>
            </w:r>
            <w:r>
              <w:rPr>
                <w:rFonts w:cs="Arial"/>
                <w:b/>
                <w:sz w:val="24"/>
                <w:szCs w:val="24"/>
              </w:rPr>
              <w:t xml:space="preserve"> y Apellidos</w:t>
            </w:r>
          </w:p>
        </w:tc>
        <w:tc>
          <w:tcPr>
            <w:tcW w:w="6379" w:type="dxa"/>
            <w:vAlign w:val="center"/>
          </w:tcPr>
          <w:p w14:paraId="4A1B916A" w14:textId="77777777" w:rsidR="00D862E8" w:rsidRPr="002C20BB" w:rsidRDefault="00D862E8" w:rsidP="00B062E6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D862E8" w:rsidRPr="002C20BB" w14:paraId="41688FF1" w14:textId="77777777" w:rsidTr="006745E7">
        <w:trPr>
          <w:trHeight w:val="439"/>
        </w:trPr>
        <w:tc>
          <w:tcPr>
            <w:tcW w:w="2547" w:type="dxa"/>
            <w:vAlign w:val="center"/>
          </w:tcPr>
          <w:p w14:paraId="6F3BA2FD" w14:textId="77777777" w:rsidR="00D862E8" w:rsidRPr="002C20BB" w:rsidRDefault="00D862E8" w:rsidP="00B062E6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Cargo:</w:t>
            </w:r>
          </w:p>
        </w:tc>
        <w:tc>
          <w:tcPr>
            <w:tcW w:w="6379" w:type="dxa"/>
            <w:vAlign w:val="center"/>
          </w:tcPr>
          <w:p w14:paraId="5DE8A757" w14:textId="77777777" w:rsidR="00D862E8" w:rsidRPr="002C20BB" w:rsidRDefault="00D862E8" w:rsidP="00B062E6">
            <w:pPr>
              <w:rPr>
                <w:rFonts w:cs="Arial"/>
                <w:b/>
                <w:sz w:val="24"/>
                <w:szCs w:val="24"/>
              </w:rPr>
            </w:pPr>
          </w:p>
        </w:tc>
      </w:tr>
    </w:tbl>
    <w:p w14:paraId="6366FA7F" w14:textId="77777777" w:rsidR="00D862E8" w:rsidRDefault="00D862E8" w:rsidP="00B062E6">
      <w:pPr>
        <w:rPr>
          <w:rFonts w:cs="Arial"/>
          <w:color w:val="FFFFFF"/>
          <w:u w:val="single"/>
        </w:rPr>
      </w:pPr>
      <w:r w:rsidRPr="00D62597">
        <w:rPr>
          <w:rFonts w:cs="Arial"/>
          <w:color w:val="FFFFFF"/>
          <w:u w:val="single"/>
        </w:rPr>
        <w:t xml:space="preserve"> DÍAZ CARDONA</w:t>
      </w:r>
    </w:p>
    <w:p w14:paraId="3775507F" w14:textId="77777777" w:rsidR="001C47CF" w:rsidRPr="001C47CF" w:rsidRDefault="001C47CF" w:rsidP="00AF2057">
      <w:pPr>
        <w:jc w:val="both"/>
        <w:rPr>
          <w:rFonts w:cs="Arial"/>
          <w:i/>
          <w:iCs/>
        </w:rPr>
      </w:pPr>
      <w:r w:rsidRPr="001C47CF">
        <w:rPr>
          <w:rFonts w:cs="Arial"/>
          <w:iCs/>
        </w:rPr>
        <w:t>Para la elaboración de la presente acta debe tener en cuenta: el estado de actividades pendientes o en proceso; estado de las bases de datos, aplicativos o sistemas de información a cargo; relación de inventario documental indicando los documentos que se encuentren bajo su custodia tales como: expedientes, papeles de trabajo, informes, material de consulta y copias de seguridad, entre otros; relación de documentos electrónicos a su cargo</w:t>
      </w:r>
      <w:r w:rsidRPr="001C47CF">
        <w:rPr>
          <w:rFonts w:cs="Arial"/>
          <w:i/>
          <w:iCs/>
        </w:rPr>
        <w:t xml:space="preserve">.  </w:t>
      </w:r>
    </w:p>
    <w:p w14:paraId="2A9DF174" w14:textId="77777777" w:rsidR="001C47CF" w:rsidRPr="001C47CF" w:rsidRDefault="001C47CF" w:rsidP="00AF2057">
      <w:pPr>
        <w:jc w:val="both"/>
        <w:rPr>
          <w:rFonts w:cs="Arial"/>
          <w:i/>
          <w:iCs/>
        </w:rPr>
      </w:pPr>
    </w:p>
    <w:p w14:paraId="0844B667" w14:textId="77777777" w:rsidR="001C47CF" w:rsidRPr="001C47CF" w:rsidRDefault="001C47CF" w:rsidP="00AF2057">
      <w:pPr>
        <w:jc w:val="both"/>
        <w:rPr>
          <w:rFonts w:cs="Arial"/>
          <w:i/>
          <w:iCs/>
        </w:rPr>
      </w:pPr>
      <w:r w:rsidRPr="001C47CF">
        <w:rPr>
          <w:rFonts w:cs="Arial"/>
        </w:rPr>
        <w:t>En el artículo 14 de la Ley 951 de 2005, preceptúa que la Contraloría General de la República y los demás órganos de control, en el ámbito de su competencia, vigilarán el cumplimiento de las disposiciones y procedimientos a que se refiere la misma</w:t>
      </w:r>
    </w:p>
    <w:p w14:paraId="00A4D433" w14:textId="48B3CD75" w:rsidR="001A4ABD" w:rsidRPr="001C47CF" w:rsidRDefault="001C47CF" w:rsidP="00AF2057">
      <w:pPr>
        <w:jc w:val="both"/>
        <w:rPr>
          <w:rFonts w:cs="Arial"/>
        </w:rPr>
      </w:pPr>
      <w:r w:rsidRPr="001C47CF">
        <w:rPr>
          <w:rFonts w:cs="Arial"/>
          <w:i/>
          <w:iCs/>
        </w:rPr>
        <w:t>Este documento debe ser diligenciado y firmado original en dos copias, una con destino al jefe inmediato y otra radicada a Talento Humano con destino al expediente de hoja de vida del funcionario que entrega el cargo.</w:t>
      </w:r>
    </w:p>
    <w:sectPr w:rsidR="001A4ABD" w:rsidRPr="001C47CF" w:rsidSect="00FC49C5">
      <w:headerReference w:type="default" r:id="rId14"/>
      <w:footerReference w:type="default" r:id="rId15"/>
      <w:headerReference w:type="first" r:id="rId16"/>
      <w:footerReference w:type="first" r:id="rId17"/>
      <w:pgSz w:w="12240" w:h="20160" w:code="5"/>
      <w:pgMar w:top="284" w:right="1134" w:bottom="1134" w:left="1701" w:header="284" w:footer="80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39E9F9" w14:textId="77777777" w:rsidR="003E4A11" w:rsidRDefault="003E4A11" w:rsidP="00DD3FDD">
      <w:r>
        <w:separator/>
      </w:r>
    </w:p>
  </w:endnote>
  <w:endnote w:type="continuationSeparator" w:id="0">
    <w:p w14:paraId="2D7E1126" w14:textId="77777777" w:rsidR="003E4A11" w:rsidRDefault="003E4A11" w:rsidP="00DD3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E29DA7" w14:textId="4422CA99" w:rsidR="00CD7E22" w:rsidRDefault="00CD7E22" w:rsidP="00CD7E22">
    <w:pPr>
      <w:pStyle w:val="Piedepgina"/>
      <w:spacing w:after="0"/>
      <w:ind w:right="476"/>
      <w:jc w:val="right"/>
      <w:rPr>
        <w:rFonts w:cs="Arial"/>
      </w:rPr>
    </w:pPr>
    <w:r w:rsidRPr="00A6312F">
      <w:rPr>
        <w:rFonts w:cs="Arial"/>
        <w:lang w:val="pt-BR"/>
      </w:rPr>
      <w:t xml:space="preserve">Página </w:t>
    </w:r>
    <w:r w:rsidRPr="00A6312F">
      <w:rPr>
        <w:rFonts w:cs="Arial"/>
      </w:rPr>
      <w:fldChar w:fldCharType="begin"/>
    </w:r>
    <w:r w:rsidRPr="00A6312F">
      <w:rPr>
        <w:rFonts w:cs="Arial"/>
        <w:lang w:val="pt-BR"/>
      </w:rPr>
      <w:instrText xml:space="preserve"> PAGE </w:instrText>
    </w:r>
    <w:r w:rsidRPr="00A6312F">
      <w:rPr>
        <w:rFonts w:cs="Arial"/>
      </w:rPr>
      <w:fldChar w:fldCharType="separate"/>
    </w:r>
    <w:r w:rsidR="00CE2049">
      <w:rPr>
        <w:rFonts w:cs="Arial"/>
        <w:noProof/>
        <w:lang w:val="pt-BR"/>
      </w:rPr>
      <w:t>4</w:t>
    </w:r>
    <w:r w:rsidRPr="00A6312F">
      <w:rPr>
        <w:rFonts w:cs="Arial"/>
      </w:rPr>
      <w:fldChar w:fldCharType="end"/>
    </w:r>
    <w:r w:rsidRPr="00A6312F">
      <w:rPr>
        <w:rFonts w:cs="Arial"/>
        <w:lang w:val="pt-BR"/>
      </w:rPr>
      <w:t xml:space="preserve"> de </w:t>
    </w:r>
    <w:r w:rsidRPr="00A6312F">
      <w:rPr>
        <w:rFonts w:cs="Arial"/>
      </w:rPr>
      <w:fldChar w:fldCharType="begin"/>
    </w:r>
    <w:r w:rsidRPr="00A6312F">
      <w:rPr>
        <w:rFonts w:cs="Arial"/>
        <w:lang w:val="pt-BR"/>
      </w:rPr>
      <w:instrText xml:space="preserve"> NUMPAGES </w:instrText>
    </w:r>
    <w:r w:rsidRPr="00A6312F">
      <w:rPr>
        <w:rFonts w:cs="Arial"/>
      </w:rPr>
      <w:fldChar w:fldCharType="separate"/>
    </w:r>
    <w:r w:rsidR="00CE2049">
      <w:rPr>
        <w:rFonts w:cs="Arial"/>
        <w:noProof/>
        <w:lang w:val="pt-BR"/>
      </w:rPr>
      <w:t>4</w:t>
    </w:r>
    <w:r w:rsidRPr="00A6312F">
      <w:rPr>
        <w:rFonts w:cs="Arial"/>
      </w:rPr>
      <w:fldChar w:fldCharType="end"/>
    </w:r>
  </w:p>
  <w:p w14:paraId="21C6EE28" w14:textId="77777777" w:rsidR="00CD7E22" w:rsidRDefault="00CD7E22" w:rsidP="00CD7E22">
    <w:pPr>
      <w:pStyle w:val="Piedepgina"/>
      <w:spacing w:after="0"/>
      <w:jc w:val="right"/>
      <w:rPr>
        <w:rFonts w:cs="Arial"/>
      </w:rPr>
    </w:pPr>
  </w:p>
  <w:p w14:paraId="67AB29E1" w14:textId="443FFA1F" w:rsidR="00CD7E22" w:rsidRDefault="00CD7E22" w:rsidP="00CD7E22">
    <w:pPr>
      <w:pStyle w:val="Piedepgina"/>
      <w:spacing w:after="0"/>
      <w:jc w:val="right"/>
      <w:rPr>
        <w:rFonts w:cs="Arial"/>
      </w:rPr>
    </w:pPr>
  </w:p>
  <w:p w14:paraId="2C72832B" w14:textId="77777777" w:rsidR="00150BCB" w:rsidRPr="00CD7E22" w:rsidRDefault="00150BCB" w:rsidP="00CD7E2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1E91B8" w14:textId="7D876CC5" w:rsidR="0059458D" w:rsidRDefault="0059458D" w:rsidP="0059458D">
    <w:pPr>
      <w:pStyle w:val="Piedepgina"/>
      <w:spacing w:after="0"/>
      <w:jc w:val="right"/>
      <w:rPr>
        <w:rFonts w:cs="Arial"/>
      </w:rPr>
    </w:pPr>
    <w:r w:rsidRPr="00A6312F">
      <w:rPr>
        <w:rFonts w:cs="Arial"/>
        <w:lang w:val="pt-BR"/>
      </w:rPr>
      <w:t xml:space="preserve">Página </w:t>
    </w:r>
    <w:r w:rsidRPr="00A6312F">
      <w:rPr>
        <w:rFonts w:cs="Arial"/>
      </w:rPr>
      <w:fldChar w:fldCharType="begin"/>
    </w:r>
    <w:r w:rsidRPr="00A6312F">
      <w:rPr>
        <w:rFonts w:cs="Arial"/>
        <w:lang w:val="pt-BR"/>
      </w:rPr>
      <w:instrText xml:space="preserve"> PAGE </w:instrText>
    </w:r>
    <w:r w:rsidRPr="00A6312F">
      <w:rPr>
        <w:rFonts w:cs="Arial"/>
      </w:rPr>
      <w:fldChar w:fldCharType="separate"/>
    </w:r>
    <w:r w:rsidR="00CE2049">
      <w:rPr>
        <w:rFonts w:cs="Arial"/>
        <w:noProof/>
        <w:lang w:val="pt-BR"/>
      </w:rPr>
      <w:t>1</w:t>
    </w:r>
    <w:r w:rsidRPr="00A6312F">
      <w:rPr>
        <w:rFonts w:cs="Arial"/>
      </w:rPr>
      <w:fldChar w:fldCharType="end"/>
    </w:r>
    <w:r w:rsidRPr="00A6312F">
      <w:rPr>
        <w:rFonts w:cs="Arial"/>
        <w:lang w:val="pt-BR"/>
      </w:rPr>
      <w:t xml:space="preserve"> de </w:t>
    </w:r>
    <w:r w:rsidRPr="00A6312F">
      <w:rPr>
        <w:rFonts w:cs="Arial"/>
      </w:rPr>
      <w:fldChar w:fldCharType="begin"/>
    </w:r>
    <w:r w:rsidRPr="00A6312F">
      <w:rPr>
        <w:rFonts w:cs="Arial"/>
        <w:lang w:val="pt-BR"/>
      </w:rPr>
      <w:instrText xml:space="preserve"> NUMPAGES </w:instrText>
    </w:r>
    <w:r w:rsidRPr="00A6312F">
      <w:rPr>
        <w:rFonts w:cs="Arial"/>
      </w:rPr>
      <w:fldChar w:fldCharType="separate"/>
    </w:r>
    <w:r w:rsidR="00CE2049">
      <w:rPr>
        <w:rFonts w:cs="Arial"/>
        <w:noProof/>
        <w:lang w:val="pt-BR"/>
      </w:rPr>
      <w:t>4</w:t>
    </w:r>
    <w:r w:rsidRPr="00A6312F">
      <w:rPr>
        <w:rFonts w:cs="Arial"/>
      </w:rPr>
      <w:fldChar w:fldCharType="end"/>
    </w:r>
  </w:p>
  <w:p w14:paraId="04C936D5" w14:textId="77777777" w:rsidR="00CD7E22" w:rsidRDefault="00CD7E22" w:rsidP="0059458D">
    <w:pPr>
      <w:pStyle w:val="Piedepgina"/>
      <w:spacing w:after="0"/>
      <w:jc w:val="right"/>
      <w:rPr>
        <w:rFonts w:cs="Arial"/>
      </w:rPr>
    </w:pPr>
  </w:p>
  <w:p w14:paraId="36494DF0" w14:textId="1638A8F8" w:rsidR="00CD7E22" w:rsidRDefault="00CD7E22" w:rsidP="0059458D">
    <w:pPr>
      <w:pStyle w:val="Piedepgina"/>
      <w:spacing w:after="0"/>
      <w:jc w:val="right"/>
      <w:rPr>
        <w:rFonts w:cs="Arial"/>
      </w:rPr>
    </w:pPr>
  </w:p>
  <w:p w14:paraId="353FD1BF" w14:textId="77777777" w:rsidR="0059458D" w:rsidRDefault="0059458D" w:rsidP="0059458D">
    <w:pPr>
      <w:pStyle w:val="Piedepgina"/>
      <w:ind w:left="-1701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A30378" w14:textId="77777777" w:rsidR="003E4A11" w:rsidRDefault="003E4A11" w:rsidP="00DD3FDD">
      <w:r>
        <w:separator/>
      </w:r>
    </w:p>
  </w:footnote>
  <w:footnote w:type="continuationSeparator" w:id="0">
    <w:p w14:paraId="5D4687FE" w14:textId="77777777" w:rsidR="003E4A11" w:rsidRDefault="003E4A11" w:rsidP="00DD3F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EC035F" w14:textId="77777777" w:rsidR="00A820EE" w:rsidRDefault="00A820EE" w:rsidP="00A820EE">
    <w:pPr>
      <w:pStyle w:val="Encabezado"/>
      <w:tabs>
        <w:tab w:val="left" w:pos="9214"/>
      </w:tabs>
      <w:spacing w:after="0"/>
    </w:pPr>
  </w:p>
  <w:p w14:paraId="1DDE8D42" w14:textId="77777777" w:rsidR="00147B5D" w:rsidRDefault="00147B5D" w:rsidP="00147B5D">
    <w:pPr>
      <w:spacing w:after="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E068B5" w14:textId="77777777" w:rsidR="00150BCB" w:rsidRDefault="00150BCB" w:rsidP="003B35DA">
    <w:pPr>
      <w:pStyle w:val="Encabezado"/>
      <w:tabs>
        <w:tab w:val="left" w:pos="9214"/>
      </w:tabs>
      <w:spacing w:after="0"/>
    </w:pPr>
  </w:p>
  <w:p w14:paraId="03F00559" w14:textId="77777777" w:rsidR="004169E2" w:rsidRDefault="004169E2" w:rsidP="000A197E">
    <w:pPr>
      <w:pStyle w:val="Encabezado"/>
      <w:tabs>
        <w:tab w:val="left" w:pos="9214"/>
      </w:tabs>
      <w:spacing w:after="0"/>
    </w:pPr>
  </w:p>
  <w:p w14:paraId="48F35A8F" w14:textId="77777777" w:rsidR="00DE4721" w:rsidRDefault="00DE4721" w:rsidP="000A197E">
    <w:pPr>
      <w:pStyle w:val="Encabezado"/>
      <w:tabs>
        <w:tab w:val="left" w:pos="9214"/>
      </w:tabs>
      <w:spacing w:after="0"/>
    </w:pPr>
  </w:p>
  <w:tbl>
    <w:tblPr>
      <w:tblStyle w:val="TableNormal"/>
      <w:tblW w:w="0" w:type="auto"/>
      <w:tblInd w:w="-49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2281"/>
      <w:gridCol w:w="4470"/>
      <w:gridCol w:w="3049"/>
    </w:tblGrid>
    <w:tr w:rsidR="00DE4721" w14:paraId="53CD6160" w14:textId="77777777" w:rsidTr="00DE4721">
      <w:trPr>
        <w:trHeight w:val="438"/>
      </w:trPr>
      <w:tc>
        <w:tcPr>
          <w:tcW w:w="2281" w:type="dxa"/>
          <w:vMerge w:val="restart"/>
        </w:tcPr>
        <w:p w14:paraId="50E3B9F9" w14:textId="77777777" w:rsidR="00DE4721" w:rsidRDefault="00DE4721" w:rsidP="00DE4721">
          <w:pPr>
            <w:pStyle w:val="TableParagraph"/>
            <w:spacing w:before="23" w:after="1"/>
            <w:rPr>
              <w:rFonts w:ascii="Arial"/>
              <w:b/>
              <w:sz w:val="20"/>
            </w:rPr>
          </w:pPr>
        </w:p>
        <w:p w14:paraId="4B6256E7" w14:textId="77777777" w:rsidR="00DE4721" w:rsidRDefault="00DE4721" w:rsidP="00DE4721">
          <w:pPr>
            <w:pStyle w:val="TableParagraph"/>
            <w:ind w:left="673"/>
            <w:rPr>
              <w:rFonts w:ascii="Arial"/>
              <w:sz w:val="20"/>
            </w:rPr>
          </w:pPr>
          <w:r>
            <w:rPr>
              <w:rFonts w:ascii="Arial"/>
              <w:noProof/>
              <w:sz w:val="20"/>
              <w:lang w:val="en-US"/>
            </w:rPr>
            <w:drawing>
              <wp:inline distT="0" distB="0" distL="0" distR="0" wp14:anchorId="2AF4859F" wp14:editId="01B6F2B1">
                <wp:extent cx="586640" cy="550259"/>
                <wp:effectExtent l="0" t="0" r="0" b="0"/>
                <wp:docPr id="438308898" name="Imag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6640" cy="5502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70" w:type="dxa"/>
        </w:tcPr>
        <w:p w14:paraId="16ACC6C5" w14:textId="7AACAA6B" w:rsidR="00DE4721" w:rsidRDefault="00DE4721" w:rsidP="00DE4721">
          <w:pPr>
            <w:pStyle w:val="TableParagraph"/>
            <w:spacing w:before="128"/>
            <w:rPr>
              <w:sz w:val="16"/>
            </w:rPr>
          </w:pPr>
          <w:r>
            <w:rPr>
              <w:sz w:val="16"/>
            </w:rPr>
            <w:t xml:space="preserve">                         FORMATO</w:t>
          </w:r>
        </w:p>
      </w:tc>
      <w:tc>
        <w:tcPr>
          <w:tcW w:w="3049" w:type="dxa"/>
        </w:tcPr>
        <w:p w14:paraId="7D5227CA" w14:textId="3364278F" w:rsidR="00DE4721" w:rsidRDefault="00DE4721" w:rsidP="00DE4721">
          <w:pPr>
            <w:pStyle w:val="TableParagraph"/>
            <w:spacing w:before="109"/>
            <w:ind w:left="3"/>
            <w:rPr>
              <w:sz w:val="18"/>
            </w:rPr>
          </w:pPr>
          <w:r>
            <w:rPr>
              <w:spacing w:val="-2"/>
              <w:sz w:val="18"/>
            </w:rPr>
            <w:t>Código:</w:t>
          </w:r>
          <w:r>
            <w:rPr>
              <w:spacing w:val="14"/>
              <w:sz w:val="18"/>
            </w:rPr>
            <w:t xml:space="preserve"> </w:t>
          </w:r>
          <w:r>
            <w:rPr>
              <w:spacing w:val="-2"/>
              <w:sz w:val="18"/>
            </w:rPr>
            <w:t>FR-GTH-</w:t>
          </w:r>
          <w:r>
            <w:rPr>
              <w:spacing w:val="-10"/>
              <w:sz w:val="18"/>
            </w:rPr>
            <w:t>04</w:t>
          </w:r>
        </w:p>
      </w:tc>
    </w:tr>
    <w:tr w:rsidR="00DE4721" w14:paraId="5F8ECB40" w14:textId="77777777" w:rsidTr="00DE4721">
      <w:trPr>
        <w:trHeight w:val="388"/>
      </w:trPr>
      <w:tc>
        <w:tcPr>
          <w:tcW w:w="2281" w:type="dxa"/>
          <w:vMerge/>
          <w:tcBorders>
            <w:top w:val="nil"/>
          </w:tcBorders>
        </w:tcPr>
        <w:p w14:paraId="091D766C" w14:textId="77777777" w:rsidR="00DE4721" w:rsidRDefault="00DE4721" w:rsidP="00DE4721">
          <w:pPr>
            <w:rPr>
              <w:sz w:val="2"/>
              <w:szCs w:val="2"/>
            </w:rPr>
          </w:pPr>
        </w:p>
      </w:tc>
      <w:tc>
        <w:tcPr>
          <w:tcW w:w="4470" w:type="dxa"/>
        </w:tcPr>
        <w:p w14:paraId="4A54B8D8" w14:textId="77777777" w:rsidR="00DE4721" w:rsidRDefault="00DE4721" w:rsidP="00DE4721">
          <w:pPr>
            <w:pStyle w:val="TableParagraph"/>
            <w:spacing w:before="104"/>
            <w:ind w:left="846"/>
            <w:rPr>
              <w:sz w:val="16"/>
            </w:rPr>
          </w:pPr>
          <w:r>
            <w:rPr>
              <w:sz w:val="16"/>
            </w:rPr>
            <w:t>GESTION DEL TALENTO HUMANO</w:t>
          </w:r>
        </w:p>
      </w:tc>
      <w:tc>
        <w:tcPr>
          <w:tcW w:w="3049" w:type="dxa"/>
        </w:tcPr>
        <w:p w14:paraId="2F44055F" w14:textId="6CC52D06" w:rsidR="00DE4721" w:rsidRDefault="00DE4721" w:rsidP="00DE4721">
          <w:pPr>
            <w:pStyle w:val="TableParagraph"/>
            <w:spacing w:before="85"/>
            <w:ind w:left="3"/>
            <w:rPr>
              <w:sz w:val="18"/>
            </w:rPr>
          </w:pPr>
          <w:r>
            <w:rPr>
              <w:sz w:val="18"/>
            </w:rPr>
            <w:t>Versión:</w:t>
          </w:r>
          <w:r>
            <w:rPr>
              <w:spacing w:val="-2"/>
              <w:sz w:val="18"/>
            </w:rPr>
            <w:t xml:space="preserve"> </w:t>
          </w:r>
          <w:r>
            <w:rPr>
              <w:spacing w:val="-5"/>
              <w:sz w:val="18"/>
            </w:rPr>
            <w:t>2</w:t>
          </w:r>
        </w:p>
      </w:tc>
    </w:tr>
    <w:tr w:rsidR="00DE4721" w14:paraId="75B8E9CC" w14:textId="77777777" w:rsidTr="00DE4721">
      <w:trPr>
        <w:trHeight w:val="208"/>
      </w:trPr>
      <w:tc>
        <w:tcPr>
          <w:tcW w:w="2281" w:type="dxa"/>
          <w:vMerge/>
          <w:tcBorders>
            <w:top w:val="nil"/>
          </w:tcBorders>
        </w:tcPr>
        <w:p w14:paraId="041849DE" w14:textId="77777777" w:rsidR="00DE4721" w:rsidRDefault="00DE4721" w:rsidP="00DE4721">
          <w:pPr>
            <w:rPr>
              <w:sz w:val="2"/>
              <w:szCs w:val="2"/>
            </w:rPr>
          </w:pPr>
        </w:p>
      </w:tc>
      <w:tc>
        <w:tcPr>
          <w:tcW w:w="4470" w:type="dxa"/>
          <w:vMerge w:val="restart"/>
        </w:tcPr>
        <w:p w14:paraId="32D6878A" w14:textId="641C09BF" w:rsidR="00DE4721" w:rsidRDefault="00DE4721" w:rsidP="00DE4721">
          <w:pPr>
            <w:pStyle w:val="TableParagraph"/>
            <w:spacing w:before="121"/>
            <w:ind w:left="719"/>
            <w:rPr>
              <w:sz w:val="16"/>
            </w:rPr>
          </w:pPr>
          <w:r>
            <w:rPr>
              <w:sz w:val="16"/>
            </w:rPr>
            <w:t>ACTA ESTADO DE ENTREGA DEL CARGO</w:t>
          </w:r>
        </w:p>
      </w:tc>
      <w:tc>
        <w:tcPr>
          <w:tcW w:w="3049" w:type="dxa"/>
        </w:tcPr>
        <w:p w14:paraId="6B1A9451" w14:textId="23F22793" w:rsidR="00DE4721" w:rsidRDefault="00DE4721" w:rsidP="00DE4721">
          <w:pPr>
            <w:pStyle w:val="TableParagraph"/>
            <w:spacing w:before="1" w:line="187" w:lineRule="exact"/>
            <w:ind w:left="3"/>
            <w:rPr>
              <w:sz w:val="18"/>
            </w:rPr>
          </w:pPr>
          <w:r>
            <w:rPr>
              <w:sz w:val="18"/>
            </w:rPr>
            <w:t>Pág.:</w:t>
          </w:r>
          <w:r>
            <w:rPr>
              <w:spacing w:val="-1"/>
              <w:sz w:val="18"/>
            </w:rPr>
            <w:t xml:space="preserve"> </w:t>
          </w:r>
          <w:r w:rsidRPr="00EA02C1">
            <w:rPr>
              <w:sz w:val="18"/>
            </w:rPr>
            <w:fldChar w:fldCharType="begin"/>
          </w:r>
          <w:r w:rsidRPr="00EA02C1">
            <w:rPr>
              <w:sz w:val="18"/>
            </w:rPr>
            <w:instrText>PAGE   \* MERGEFORMAT</w:instrText>
          </w:r>
          <w:r w:rsidRPr="00EA02C1">
            <w:rPr>
              <w:sz w:val="18"/>
            </w:rPr>
            <w:fldChar w:fldCharType="separate"/>
          </w:r>
          <w:r w:rsidR="00CE2049">
            <w:rPr>
              <w:noProof/>
              <w:sz w:val="18"/>
            </w:rPr>
            <w:t>1</w:t>
          </w:r>
          <w:r w:rsidRPr="00EA02C1">
            <w:rPr>
              <w:sz w:val="18"/>
            </w:rPr>
            <w:fldChar w:fldCharType="end"/>
          </w:r>
          <w:r>
            <w:rPr>
              <w:sz w:val="18"/>
            </w:rPr>
            <w:t xml:space="preserve"> de </w:t>
          </w:r>
          <w:r>
            <w:rPr>
              <w:spacing w:val="-10"/>
              <w:sz w:val="18"/>
            </w:rPr>
            <w:t>4</w:t>
          </w:r>
        </w:p>
      </w:tc>
    </w:tr>
    <w:tr w:rsidR="00DE4721" w14:paraId="2C99FFBB" w14:textId="77777777" w:rsidTr="00DE4721">
      <w:trPr>
        <w:trHeight w:val="213"/>
      </w:trPr>
      <w:tc>
        <w:tcPr>
          <w:tcW w:w="2281" w:type="dxa"/>
          <w:vMerge/>
          <w:tcBorders>
            <w:top w:val="nil"/>
          </w:tcBorders>
        </w:tcPr>
        <w:p w14:paraId="51EE3969" w14:textId="77777777" w:rsidR="00DE4721" w:rsidRDefault="00DE4721" w:rsidP="00DE4721">
          <w:pPr>
            <w:rPr>
              <w:sz w:val="2"/>
              <w:szCs w:val="2"/>
            </w:rPr>
          </w:pPr>
        </w:p>
      </w:tc>
      <w:tc>
        <w:tcPr>
          <w:tcW w:w="4470" w:type="dxa"/>
          <w:vMerge/>
          <w:tcBorders>
            <w:top w:val="nil"/>
          </w:tcBorders>
        </w:tcPr>
        <w:p w14:paraId="3B1D4630" w14:textId="77777777" w:rsidR="00DE4721" w:rsidRDefault="00DE4721" w:rsidP="00DE4721">
          <w:pPr>
            <w:rPr>
              <w:sz w:val="2"/>
              <w:szCs w:val="2"/>
            </w:rPr>
          </w:pPr>
        </w:p>
      </w:tc>
      <w:tc>
        <w:tcPr>
          <w:tcW w:w="3049" w:type="dxa"/>
        </w:tcPr>
        <w:p w14:paraId="6D1A7F7E" w14:textId="1A7F1FEE" w:rsidR="00DE4721" w:rsidRDefault="00DE4721" w:rsidP="00DE4721">
          <w:pPr>
            <w:pStyle w:val="TableParagraph"/>
            <w:spacing w:line="193" w:lineRule="exact"/>
            <w:ind w:left="3"/>
            <w:rPr>
              <w:sz w:val="18"/>
            </w:rPr>
          </w:pPr>
          <w:r>
            <w:rPr>
              <w:sz w:val="18"/>
            </w:rPr>
            <w:t>Fecha Aprobación</w:t>
          </w:r>
          <w:r>
            <w:rPr>
              <w:spacing w:val="-3"/>
              <w:sz w:val="18"/>
            </w:rPr>
            <w:t>:</w:t>
          </w:r>
          <w:r>
            <w:rPr>
              <w:spacing w:val="-1"/>
              <w:sz w:val="18"/>
            </w:rPr>
            <w:t xml:space="preserve"> </w:t>
          </w:r>
          <w:r>
            <w:rPr>
              <w:spacing w:val="-2"/>
              <w:sz w:val="18"/>
            </w:rPr>
            <w:t xml:space="preserve"> 11/09/2024</w:t>
          </w:r>
        </w:p>
      </w:tc>
    </w:tr>
  </w:tbl>
  <w:p w14:paraId="24112788" w14:textId="77777777" w:rsidR="00DE4721" w:rsidRDefault="00DE4721" w:rsidP="000A197E">
    <w:pPr>
      <w:pStyle w:val="Encabezado"/>
      <w:tabs>
        <w:tab w:val="left" w:pos="9214"/>
      </w:tabs>
      <w:spacing w:after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D6ED8"/>
    <w:multiLevelType w:val="hybridMultilevel"/>
    <w:tmpl w:val="56A6B41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7F7EFD"/>
    <w:multiLevelType w:val="multilevel"/>
    <w:tmpl w:val="B74C73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2" w15:restartNumberingAfterBreak="0">
    <w:nsid w:val="10E55273"/>
    <w:multiLevelType w:val="hybridMultilevel"/>
    <w:tmpl w:val="9550C3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9D04F1"/>
    <w:multiLevelType w:val="hybridMultilevel"/>
    <w:tmpl w:val="879CFE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D60E98"/>
    <w:multiLevelType w:val="multilevel"/>
    <w:tmpl w:val="28D24BF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49EE7699"/>
    <w:multiLevelType w:val="hybridMultilevel"/>
    <w:tmpl w:val="B89A7C96"/>
    <w:lvl w:ilvl="0" w:tplc="0C0A000B">
      <w:start w:val="1"/>
      <w:numFmt w:val="bullet"/>
      <w:lvlText w:val=""/>
      <w:lvlJc w:val="left"/>
      <w:pPr>
        <w:tabs>
          <w:tab w:val="num" w:pos="2708"/>
        </w:tabs>
        <w:ind w:left="270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3428"/>
        </w:tabs>
        <w:ind w:left="3428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4148"/>
        </w:tabs>
        <w:ind w:left="414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4868"/>
        </w:tabs>
        <w:ind w:left="486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5588"/>
        </w:tabs>
        <w:ind w:left="5588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6308"/>
        </w:tabs>
        <w:ind w:left="630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7028"/>
        </w:tabs>
        <w:ind w:left="702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7748"/>
        </w:tabs>
        <w:ind w:left="7748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8468"/>
        </w:tabs>
        <w:ind w:left="8468" w:hanging="360"/>
      </w:pPr>
      <w:rPr>
        <w:rFonts w:ascii="Wingdings" w:hAnsi="Wingdings" w:hint="default"/>
      </w:rPr>
    </w:lvl>
  </w:abstractNum>
  <w:abstractNum w:abstractNumId="6" w15:restartNumberingAfterBreak="0">
    <w:nsid w:val="653E3E09"/>
    <w:multiLevelType w:val="hybridMultilevel"/>
    <w:tmpl w:val="CE9CE0E8"/>
    <w:lvl w:ilvl="0" w:tplc="0C0A000B">
      <w:start w:val="1"/>
      <w:numFmt w:val="bullet"/>
      <w:lvlText w:val="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1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MX" w:vendorID="64" w:dllVersion="6" w:nlCheck="1" w:checkStyle="1"/>
  <w:activeWritingStyle w:appName="MSWord" w:lang="es-CO" w:vendorID="64" w:dllVersion="6" w:nlCheck="1" w:checkStyle="1"/>
  <w:activeWritingStyle w:appName="MSWord" w:lang="es-MX" w:vendorID="64" w:dllVersion="0" w:nlCheck="1" w:checkStyle="0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419" w:vendorID="64" w:dllVersion="0" w:nlCheck="1" w:checkStyle="0"/>
  <w:activeWritingStyle w:appName="MSWord" w:lang="pt-BR" w:vendorID="64" w:dllVersion="0" w:nlCheck="1" w:checkStyle="0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activeWritingStyle w:appName="MSWord" w:lang="es-ES" w:vendorID="64" w:dllVersion="131078" w:nlCheck="1" w:checkStyle="0"/>
  <w:activeWritingStyle w:appName="MSWord" w:lang="es-CO" w:vendorID="64" w:dllVersion="131078" w:nlCheck="1" w:checkStyle="0"/>
  <w:activeWritingStyle w:appName="MSWord" w:lang="pt-BR" w:vendorID="64" w:dllVersion="131078" w:nlCheck="1" w:checkStyle="0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C4A"/>
    <w:rsid w:val="00000A2C"/>
    <w:rsid w:val="00003E19"/>
    <w:rsid w:val="00010277"/>
    <w:rsid w:val="00012710"/>
    <w:rsid w:val="00012EC5"/>
    <w:rsid w:val="0001476F"/>
    <w:rsid w:val="00015212"/>
    <w:rsid w:val="00025418"/>
    <w:rsid w:val="00025C71"/>
    <w:rsid w:val="0002650A"/>
    <w:rsid w:val="00026F91"/>
    <w:rsid w:val="00030951"/>
    <w:rsid w:val="00033323"/>
    <w:rsid w:val="0003434B"/>
    <w:rsid w:val="00035F3C"/>
    <w:rsid w:val="000375D4"/>
    <w:rsid w:val="00037E5B"/>
    <w:rsid w:val="00037F2F"/>
    <w:rsid w:val="00042821"/>
    <w:rsid w:val="00043F16"/>
    <w:rsid w:val="00044A7B"/>
    <w:rsid w:val="00044C6D"/>
    <w:rsid w:val="00044FD0"/>
    <w:rsid w:val="000452D2"/>
    <w:rsid w:val="000505F8"/>
    <w:rsid w:val="000506DC"/>
    <w:rsid w:val="0005085D"/>
    <w:rsid w:val="00060A7D"/>
    <w:rsid w:val="00065FDC"/>
    <w:rsid w:val="00066E83"/>
    <w:rsid w:val="00067B0B"/>
    <w:rsid w:val="0007195A"/>
    <w:rsid w:val="0007231B"/>
    <w:rsid w:val="000728C8"/>
    <w:rsid w:val="00073B86"/>
    <w:rsid w:val="00077F6A"/>
    <w:rsid w:val="00082AAB"/>
    <w:rsid w:val="0008720A"/>
    <w:rsid w:val="00087339"/>
    <w:rsid w:val="00087720"/>
    <w:rsid w:val="00092BCB"/>
    <w:rsid w:val="000937BD"/>
    <w:rsid w:val="000941FB"/>
    <w:rsid w:val="00095520"/>
    <w:rsid w:val="0009648B"/>
    <w:rsid w:val="00096573"/>
    <w:rsid w:val="0009786D"/>
    <w:rsid w:val="000A03B2"/>
    <w:rsid w:val="000A197E"/>
    <w:rsid w:val="000A280D"/>
    <w:rsid w:val="000B0495"/>
    <w:rsid w:val="000C4600"/>
    <w:rsid w:val="000C7B74"/>
    <w:rsid w:val="000D02BC"/>
    <w:rsid w:val="000D154D"/>
    <w:rsid w:val="000D3387"/>
    <w:rsid w:val="000D4F05"/>
    <w:rsid w:val="000D529A"/>
    <w:rsid w:val="000D59B0"/>
    <w:rsid w:val="000D64D8"/>
    <w:rsid w:val="000D6625"/>
    <w:rsid w:val="000D7EB0"/>
    <w:rsid w:val="000E01AE"/>
    <w:rsid w:val="000E122F"/>
    <w:rsid w:val="000E2322"/>
    <w:rsid w:val="000E6918"/>
    <w:rsid w:val="000F237A"/>
    <w:rsid w:val="000F3D73"/>
    <w:rsid w:val="000F44B1"/>
    <w:rsid w:val="000F4F74"/>
    <w:rsid w:val="000F7F17"/>
    <w:rsid w:val="0010270F"/>
    <w:rsid w:val="001031ED"/>
    <w:rsid w:val="00107782"/>
    <w:rsid w:val="00112318"/>
    <w:rsid w:val="001136C3"/>
    <w:rsid w:val="0011475E"/>
    <w:rsid w:val="00115CF0"/>
    <w:rsid w:val="00120367"/>
    <w:rsid w:val="001205E3"/>
    <w:rsid w:val="00124808"/>
    <w:rsid w:val="001258D6"/>
    <w:rsid w:val="00125EEA"/>
    <w:rsid w:val="00126278"/>
    <w:rsid w:val="00127D4C"/>
    <w:rsid w:val="0013541A"/>
    <w:rsid w:val="00137DF1"/>
    <w:rsid w:val="00140ED2"/>
    <w:rsid w:val="00143491"/>
    <w:rsid w:val="00147B5D"/>
    <w:rsid w:val="00147CC3"/>
    <w:rsid w:val="00150BCB"/>
    <w:rsid w:val="00151E6D"/>
    <w:rsid w:val="00152D46"/>
    <w:rsid w:val="001541C9"/>
    <w:rsid w:val="001543A9"/>
    <w:rsid w:val="00161F61"/>
    <w:rsid w:val="00164960"/>
    <w:rsid w:val="0016677B"/>
    <w:rsid w:val="0017178A"/>
    <w:rsid w:val="00171FA5"/>
    <w:rsid w:val="0017224E"/>
    <w:rsid w:val="00173165"/>
    <w:rsid w:val="00174831"/>
    <w:rsid w:val="00175F90"/>
    <w:rsid w:val="00180D3A"/>
    <w:rsid w:val="001814F3"/>
    <w:rsid w:val="00181F4E"/>
    <w:rsid w:val="00183A62"/>
    <w:rsid w:val="001848FA"/>
    <w:rsid w:val="00185DC7"/>
    <w:rsid w:val="001A4ABD"/>
    <w:rsid w:val="001A5A56"/>
    <w:rsid w:val="001A7D7E"/>
    <w:rsid w:val="001B209C"/>
    <w:rsid w:val="001C289D"/>
    <w:rsid w:val="001C2F47"/>
    <w:rsid w:val="001C47CF"/>
    <w:rsid w:val="001D1295"/>
    <w:rsid w:val="001E016C"/>
    <w:rsid w:val="001E606A"/>
    <w:rsid w:val="001E73FD"/>
    <w:rsid w:val="001E7EF9"/>
    <w:rsid w:val="001F0E06"/>
    <w:rsid w:val="001F354F"/>
    <w:rsid w:val="00200560"/>
    <w:rsid w:val="0020197A"/>
    <w:rsid w:val="0020199D"/>
    <w:rsid w:val="00203863"/>
    <w:rsid w:val="00205CC1"/>
    <w:rsid w:val="00205EFB"/>
    <w:rsid w:val="00207CCC"/>
    <w:rsid w:val="002141A2"/>
    <w:rsid w:val="002153FD"/>
    <w:rsid w:val="00217BD2"/>
    <w:rsid w:val="00220A67"/>
    <w:rsid w:val="00225389"/>
    <w:rsid w:val="002258E2"/>
    <w:rsid w:val="002262CD"/>
    <w:rsid w:val="00226809"/>
    <w:rsid w:val="002339C9"/>
    <w:rsid w:val="0023493D"/>
    <w:rsid w:val="00234A28"/>
    <w:rsid w:val="00235011"/>
    <w:rsid w:val="00236533"/>
    <w:rsid w:val="00237BE1"/>
    <w:rsid w:val="00240CF2"/>
    <w:rsid w:val="002419CA"/>
    <w:rsid w:val="0024363B"/>
    <w:rsid w:val="00244FF9"/>
    <w:rsid w:val="0024662E"/>
    <w:rsid w:val="002508F2"/>
    <w:rsid w:val="002526DF"/>
    <w:rsid w:val="00255574"/>
    <w:rsid w:val="0026250F"/>
    <w:rsid w:val="002633ED"/>
    <w:rsid w:val="00264500"/>
    <w:rsid w:val="00267D64"/>
    <w:rsid w:val="00273316"/>
    <w:rsid w:val="00273B60"/>
    <w:rsid w:val="00276875"/>
    <w:rsid w:val="00277ABB"/>
    <w:rsid w:val="00282ACF"/>
    <w:rsid w:val="0028475E"/>
    <w:rsid w:val="0028520D"/>
    <w:rsid w:val="00287B35"/>
    <w:rsid w:val="002911CF"/>
    <w:rsid w:val="0029150D"/>
    <w:rsid w:val="00295F87"/>
    <w:rsid w:val="002A0198"/>
    <w:rsid w:val="002A0B8E"/>
    <w:rsid w:val="002A20A5"/>
    <w:rsid w:val="002A39ED"/>
    <w:rsid w:val="002A3C08"/>
    <w:rsid w:val="002A4E07"/>
    <w:rsid w:val="002A6B1E"/>
    <w:rsid w:val="002B02D4"/>
    <w:rsid w:val="002B19F8"/>
    <w:rsid w:val="002B29DA"/>
    <w:rsid w:val="002B3E04"/>
    <w:rsid w:val="002B5BE1"/>
    <w:rsid w:val="002B61E7"/>
    <w:rsid w:val="002B6766"/>
    <w:rsid w:val="002D084F"/>
    <w:rsid w:val="002D252E"/>
    <w:rsid w:val="002D4DFB"/>
    <w:rsid w:val="002D4F2C"/>
    <w:rsid w:val="002D5805"/>
    <w:rsid w:val="002E25E9"/>
    <w:rsid w:val="002E304D"/>
    <w:rsid w:val="002E4EC9"/>
    <w:rsid w:val="002E59D6"/>
    <w:rsid w:val="002E5D2F"/>
    <w:rsid w:val="002E6135"/>
    <w:rsid w:val="002E7DE0"/>
    <w:rsid w:val="002E7FBB"/>
    <w:rsid w:val="002F06BB"/>
    <w:rsid w:val="002F2ECD"/>
    <w:rsid w:val="002F2FCA"/>
    <w:rsid w:val="002F4759"/>
    <w:rsid w:val="002F6D31"/>
    <w:rsid w:val="003011AA"/>
    <w:rsid w:val="00301EE9"/>
    <w:rsid w:val="003045B8"/>
    <w:rsid w:val="00305C2F"/>
    <w:rsid w:val="00311B28"/>
    <w:rsid w:val="00312969"/>
    <w:rsid w:val="003151B1"/>
    <w:rsid w:val="00321361"/>
    <w:rsid w:val="0032258F"/>
    <w:rsid w:val="00322BEA"/>
    <w:rsid w:val="00324D3E"/>
    <w:rsid w:val="003258C0"/>
    <w:rsid w:val="00325BB7"/>
    <w:rsid w:val="00330F33"/>
    <w:rsid w:val="0033263B"/>
    <w:rsid w:val="00336076"/>
    <w:rsid w:val="003429D4"/>
    <w:rsid w:val="00344615"/>
    <w:rsid w:val="00354792"/>
    <w:rsid w:val="00356203"/>
    <w:rsid w:val="00363FF7"/>
    <w:rsid w:val="00365ED1"/>
    <w:rsid w:val="003672DD"/>
    <w:rsid w:val="00374179"/>
    <w:rsid w:val="0037596B"/>
    <w:rsid w:val="003862BD"/>
    <w:rsid w:val="00390CFD"/>
    <w:rsid w:val="00393DCD"/>
    <w:rsid w:val="00394BAF"/>
    <w:rsid w:val="003A66A9"/>
    <w:rsid w:val="003B034B"/>
    <w:rsid w:val="003B05C0"/>
    <w:rsid w:val="003B19EC"/>
    <w:rsid w:val="003B35DA"/>
    <w:rsid w:val="003B365B"/>
    <w:rsid w:val="003B4D12"/>
    <w:rsid w:val="003B5310"/>
    <w:rsid w:val="003B7EA8"/>
    <w:rsid w:val="003C0E12"/>
    <w:rsid w:val="003C5FB8"/>
    <w:rsid w:val="003C7B74"/>
    <w:rsid w:val="003D23E9"/>
    <w:rsid w:val="003D7305"/>
    <w:rsid w:val="003E0D3A"/>
    <w:rsid w:val="003E16F3"/>
    <w:rsid w:val="003E2B57"/>
    <w:rsid w:val="003E4A11"/>
    <w:rsid w:val="003F4794"/>
    <w:rsid w:val="00401A0D"/>
    <w:rsid w:val="0041497B"/>
    <w:rsid w:val="004169E2"/>
    <w:rsid w:val="00416E5D"/>
    <w:rsid w:val="00421E0C"/>
    <w:rsid w:val="00425B0A"/>
    <w:rsid w:val="00430EC1"/>
    <w:rsid w:val="004340E3"/>
    <w:rsid w:val="004360A1"/>
    <w:rsid w:val="00436C8D"/>
    <w:rsid w:val="00441477"/>
    <w:rsid w:val="00441D3A"/>
    <w:rsid w:val="004421FE"/>
    <w:rsid w:val="00450034"/>
    <w:rsid w:val="00450216"/>
    <w:rsid w:val="00456D29"/>
    <w:rsid w:val="00457465"/>
    <w:rsid w:val="004579FB"/>
    <w:rsid w:val="00464991"/>
    <w:rsid w:val="00464F69"/>
    <w:rsid w:val="00472899"/>
    <w:rsid w:val="004729E1"/>
    <w:rsid w:val="004772AB"/>
    <w:rsid w:val="00480877"/>
    <w:rsid w:val="004811C2"/>
    <w:rsid w:val="0048271B"/>
    <w:rsid w:val="004830C4"/>
    <w:rsid w:val="00483B6A"/>
    <w:rsid w:val="0048519F"/>
    <w:rsid w:val="0049136D"/>
    <w:rsid w:val="00495586"/>
    <w:rsid w:val="004A1064"/>
    <w:rsid w:val="004A4087"/>
    <w:rsid w:val="004A447F"/>
    <w:rsid w:val="004A44DB"/>
    <w:rsid w:val="004A517F"/>
    <w:rsid w:val="004A6458"/>
    <w:rsid w:val="004A68E8"/>
    <w:rsid w:val="004A6F15"/>
    <w:rsid w:val="004B356E"/>
    <w:rsid w:val="004B4A06"/>
    <w:rsid w:val="004B4DB2"/>
    <w:rsid w:val="004B7E61"/>
    <w:rsid w:val="004C025F"/>
    <w:rsid w:val="004C0A87"/>
    <w:rsid w:val="004C1288"/>
    <w:rsid w:val="004C2C31"/>
    <w:rsid w:val="004C2FBC"/>
    <w:rsid w:val="004D0FA7"/>
    <w:rsid w:val="004D1026"/>
    <w:rsid w:val="004D22DF"/>
    <w:rsid w:val="004D2D45"/>
    <w:rsid w:val="004D6E1B"/>
    <w:rsid w:val="004E0E3C"/>
    <w:rsid w:val="004E33CF"/>
    <w:rsid w:val="004E395A"/>
    <w:rsid w:val="004E4AF8"/>
    <w:rsid w:val="004F7645"/>
    <w:rsid w:val="004F7AD2"/>
    <w:rsid w:val="00510B9A"/>
    <w:rsid w:val="00511159"/>
    <w:rsid w:val="005141BA"/>
    <w:rsid w:val="00516E0A"/>
    <w:rsid w:val="00517028"/>
    <w:rsid w:val="00521919"/>
    <w:rsid w:val="005238D5"/>
    <w:rsid w:val="00527425"/>
    <w:rsid w:val="0052764F"/>
    <w:rsid w:val="00532BA2"/>
    <w:rsid w:val="00533D3A"/>
    <w:rsid w:val="00535B1F"/>
    <w:rsid w:val="00535DF6"/>
    <w:rsid w:val="0054000D"/>
    <w:rsid w:val="0054170F"/>
    <w:rsid w:val="00543564"/>
    <w:rsid w:val="00551E5A"/>
    <w:rsid w:val="00553AD6"/>
    <w:rsid w:val="005641B4"/>
    <w:rsid w:val="005654BF"/>
    <w:rsid w:val="00566C2E"/>
    <w:rsid w:val="00567B0F"/>
    <w:rsid w:val="00572021"/>
    <w:rsid w:val="00572D82"/>
    <w:rsid w:val="00573990"/>
    <w:rsid w:val="00580BD3"/>
    <w:rsid w:val="00582EAD"/>
    <w:rsid w:val="005866C1"/>
    <w:rsid w:val="00586CCF"/>
    <w:rsid w:val="00587CDC"/>
    <w:rsid w:val="0059169A"/>
    <w:rsid w:val="005916A5"/>
    <w:rsid w:val="0059351D"/>
    <w:rsid w:val="0059458D"/>
    <w:rsid w:val="00594B7B"/>
    <w:rsid w:val="005A100F"/>
    <w:rsid w:val="005A5E9A"/>
    <w:rsid w:val="005A6618"/>
    <w:rsid w:val="005A79F8"/>
    <w:rsid w:val="005B26AF"/>
    <w:rsid w:val="005C008D"/>
    <w:rsid w:val="005C0AC6"/>
    <w:rsid w:val="005C37E4"/>
    <w:rsid w:val="005C60B6"/>
    <w:rsid w:val="005C6AD6"/>
    <w:rsid w:val="005D09D1"/>
    <w:rsid w:val="005D6DF8"/>
    <w:rsid w:val="005E7954"/>
    <w:rsid w:val="005F1289"/>
    <w:rsid w:val="005F4700"/>
    <w:rsid w:val="005F6497"/>
    <w:rsid w:val="00602ED5"/>
    <w:rsid w:val="00603D9E"/>
    <w:rsid w:val="00610628"/>
    <w:rsid w:val="006154B9"/>
    <w:rsid w:val="00615681"/>
    <w:rsid w:val="00621DDC"/>
    <w:rsid w:val="0062478D"/>
    <w:rsid w:val="0062563B"/>
    <w:rsid w:val="00627007"/>
    <w:rsid w:val="006306D8"/>
    <w:rsid w:val="0063322D"/>
    <w:rsid w:val="006363F6"/>
    <w:rsid w:val="0063738F"/>
    <w:rsid w:val="00645749"/>
    <w:rsid w:val="006522B3"/>
    <w:rsid w:val="0065363F"/>
    <w:rsid w:val="00653C7E"/>
    <w:rsid w:val="00655FC2"/>
    <w:rsid w:val="00657720"/>
    <w:rsid w:val="0066459A"/>
    <w:rsid w:val="00667372"/>
    <w:rsid w:val="0066786C"/>
    <w:rsid w:val="006744D8"/>
    <w:rsid w:val="0067640E"/>
    <w:rsid w:val="00677EB1"/>
    <w:rsid w:val="00680EEE"/>
    <w:rsid w:val="006843F9"/>
    <w:rsid w:val="006844C2"/>
    <w:rsid w:val="0068504D"/>
    <w:rsid w:val="00686B77"/>
    <w:rsid w:val="00687B85"/>
    <w:rsid w:val="006903FA"/>
    <w:rsid w:val="006956E6"/>
    <w:rsid w:val="00696400"/>
    <w:rsid w:val="006A0A32"/>
    <w:rsid w:val="006A3194"/>
    <w:rsid w:val="006A538C"/>
    <w:rsid w:val="006A6043"/>
    <w:rsid w:val="006A7914"/>
    <w:rsid w:val="006B0DF0"/>
    <w:rsid w:val="006B1B95"/>
    <w:rsid w:val="006B3A7D"/>
    <w:rsid w:val="006B615C"/>
    <w:rsid w:val="006B76DB"/>
    <w:rsid w:val="006B7B15"/>
    <w:rsid w:val="006C0B03"/>
    <w:rsid w:val="006C0E16"/>
    <w:rsid w:val="006D05B2"/>
    <w:rsid w:val="006D4468"/>
    <w:rsid w:val="006D47F7"/>
    <w:rsid w:val="006D64D8"/>
    <w:rsid w:val="006D7E02"/>
    <w:rsid w:val="006D7EE7"/>
    <w:rsid w:val="006E21BF"/>
    <w:rsid w:val="006F2E0E"/>
    <w:rsid w:val="006F4942"/>
    <w:rsid w:val="006F6230"/>
    <w:rsid w:val="006F70BE"/>
    <w:rsid w:val="006F7DA1"/>
    <w:rsid w:val="00700AC8"/>
    <w:rsid w:val="0070101C"/>
    <w:rsid w:val="007015A5"/>
    <w:rsid w:val="0070243A"/>
    <w:rsid w:val="00702F81"/>
    <w:rsid w:val="0070637B"/>
    <w:rsid w:val="00706FB6"/>
    <w:rsid w:val="0071240F"/>
    <w:rsid w:val="0071599C"/>
    <w:rsid w:val="00716593"/>
    <w:rsid w:val="00721FEF"/>
    <w:rsid w:val="00724E6A"/>
    <w:rsid w:val="00726128"/>
    <w:rsid w:val="00726E08"/>
    <w:rsid w:val="007270AF"/>
    <w:rsid w:val="0072778E"/>
    <w:rsid w:val="00732FEC"/>
    <w:rsid w:val="00734F0B"/>
    <w:rsid w:val="007433AD"/>
    <w:rsid w:val="007434D4"/>
    <w:rsid w:val="007439E9"/>
    <w:rsid w:val="00744831"/>
    <w:rsid w:val="00744F62"/>
    <w:rsid w:val="0074549B"/>
    <w:rsid w:val="0074554D"/>
    <w:rsid w:val="00745848"/>
    <w:rsid w:val="00745ECE"/>
    <w:rsid w:val="00747F7A"/>
    <w:rsid w:val="00750C83"/>
    <w:rsid w:val="00754478"/>
    <w:rsid w:val="007631AF"/>
    <w:rsid w:val="007674BD"/>
    <w:rsid w:val="007804BB"/>
    <w:rsid w:val="0078090D"/>
    <w:rsid w:val="007810C9"/>
    <w:rsid w:val="0078122B"/>
    <w:rsid w:val="007873CD"/>
    <w:rsid w:val="00787C27"/>
    <w:rsid w:val="0079443F"/>
    <w:rsid w:val="00796832"/>
    <w:rsid w:val="007A0BC7"/>
    <w:rsid w:val="007A11E0"/>
    <w:rsid w:val="007B0829"/>
    <w:rsid w:val="007B0D8E"/>
    <w:rsid w:val="007B1D70"/>
    <w:rsid w:val="007B4148"/>
    <w:rsid w:val="007B51B7"/>
    <w:rsid w:val="007B5858"/>
    <w:rsid w:val="007B63ED"/>
    <w:rsid w:val="007B75A5"/>
    <w:rsid w:val="007C1963"/>
    <w:rsid w:val="007C1A2E"/>
    <w:rsid w:val="007C40B6"/>
    <w:rsid w:val="007C4347"/>
    <w:rsid w:val="007C4615"/>
    <w:rsid w:val="007C4B78"/>
    <w:rsid w:val="007D015D"/>
    <w:rsid w:val="007D16DF"/>
    <w:rsid w:val="007D3876"/>
    <w:rsid w:val="007D42D8"/>
    <w:rsid w:val="007D58AB"/>
    <w:rsid w:val="007D6F74"/>
    <w:rsid w:val="007E7931"/>
    <w:rsid w:val="007F3720"/>
    <w:rsid w:val="007F5EB3"/>
    <w:rsid w:val="007F656E"/>
    <w:rsid w:val="00802010"/>
    <w:rsid w:val="00804F82"/>
    <w:rsid w:val="008060EE"/>
    <w:rsid w:val="00811D30"/>
    <w:rsid w:val="00813FCA"/>
    <w:rsid w:val="00815839"/>
    <w:rsid w:val="00815FE3"/>
    <w:rsid w:val="008205B6"/>
    <w:rsid w:val="0082094A"/>
    <w:rsid w:val="0082325C"/>
    <w:rsid w:val="008236D5"/>
    <w:rsid w:val="00825910"/>
    <w:rsid w:val="00830456"/>
    <w:rsid w:val="0083278C"/>
    <w:rsid w:val="00836292"/>
    <w:rsid w:val="0083714B"/>
    <w:rsid w:val="008410D6"/>
    <w:rsid w:val="00842FAA"/>
    <w:rsid w:val="00845C17"/>
    <w:rsid w:val="00847BD8"/>
    <w:rsid w:val="00847CEC"/>
    <w:rsid w:val="00855795"/>
    <w:rsid w:val="008573CE"/>
    <w:rsid w:val="00870BEC"/>
    <w:rsid w:val="00871810"/>
    <w:rsid w:val="00872C5A"/>
    <w:rsid w:val="00872DCA"/>
    <w:rsid w:val="00874449"/>
    <w:rsid w:val="00874EF9"/>
    <w:rsid w:val="0087557C"/>
    <w:rsid w:val="00882505"/>
    <w:rsid w:val="008840FB"/>
    <w:rsid w:val="00885EBE"/>
    <w:rsid w:val="00887DBC"/>
    <w:rsid w:val="00887EBB"/>
    <w:rsid w:val="00894110"/>
    <w:rsid w:val="00895B5E"/>
    <w:rsid w:val="0089660E"/>
    <w:rsid w:val="00896A5B"/>
    <w:rsid w:val="008A1FB6"/>
    <w:rsid w:val="008A247F"/>
    <w:rsid w:val="008A5455"/>
    <w:rsid w:val="008A550C"/>
    <w:rsid w:val="008A6875"/>
    <w:rsid w:val="008A7930"/>
    <w:rsid w:val="008A79FD"/>
    <w:rsid w:val="008B221E"/>
    <w:rsid w:val="008B4973"/>
    <w:rsid w:val="008B50EC"/>
    <w:rsid w:val="008B5229"/>
    <w:rsid w:val="008B75AF"/>
    <w:rsid w:val="008B7C5F"/>
    <w:rsid w:val="008C2BA6"/>
    <w:rsid w:val="008C316F"/>
    <w:rsid w:val="008C34C4"/>
    <w:rsid w:val="008C7550"/>
    <w:rsid w:val="008D6EB2"/>
    <w:rsid w:val="008E4358"/>
    <w:rsid w:val="008E50E1"/>
    <w:rsid w:val="008E554E"/>
    <w:rsid w:val="008E5733"/>
    <w:rsid w:val="008E7137"/>
    <w:rsid w:val="008E7DA3"/>
    <w:rsid w:val="008F1541"/>
    <w:rsid w:val="008F264B"/>
    <w:rsid w:val="008F2926"/>
    <w:rsid w:val="008F2B37"/>
    <w:rsid w:val="008F4185"/>
    <w:rsid w:val="008F7729"/>
    <w:rsid w:val="008F7F83"/>
    <w:rsid w:val="009017C9"/>
    <w:rsid w:val="00902938"/>
    <w:rsid w:val="00905354"/>
    <w:rsid w:val="00905A76"/>
    <w:rsid w:val="0090670E"/>
    <w:rsid w:val="00912831"/>
    <w:rsid w:val="009165FA"/>
    <w:rsid w:val="00921320"/>
    <w:rsid w:val="009238F6"/>
    <w:rsid w:val="009259F5"/>
    <w:rsid w:val="009264EE"/>
    <w:rsid w:val="009277B4"/>
    <w:rsid w:val="00930720"/>
    <w:rsid w:val="00935318"/>
    <w:rsid w:val="00935AA9"/>
    <w:rsid w:val="00935CCF"/>
    <w:rsid w:val="00935FF0"/>
    <w:rsid w:val="00936ACE"/>
    <w:rsid w:val="00941C26"/>
    <w:rsid w:val="009423D0"/>
    <w:rsid w:val="009455AF"/>
    <w:rsid w:val="00945A84"/>
    <w:rsid w:val="00945C6D"/>
    <w:rsid w:val="00951CD0"/>
    <w:rsid w:val="009572FB"/>
    <w:rsid w:val="00960D6A"/>
    <w:rsid w:val="00960DFE"/>
    <w:rsid w:val="009620CB"/>
    <w:rsid w:val="0096425E"/>
    <w:rsid w:val="00965AA1"/>
    <w:rsid w:val="00967AEB"/>
    <w:rsid w:val="00970228"/>
    <w:rsid w:val="00970296"/>
    <w:rsid w:val="009722D3"/>
    <w:rsid w:val="00972528"/>
    <w:rsid w:val="00972597"/>
    <w:rsid w:val="00973D97"/>
    <w:rsid w:val="00974D0A"/>
    <w:rsid w:val="0097636A"/>
    <w:rsid w:val="00981F43"/>
    <w:rsid w:val="00982B9D"/>
    <w:rsid w:val="009847CD"/>
    <w:rsid w:val="00985B62"/>
    <w:rsid w:val="00986862"/>
    <w:rsid w:val="00990528"/>
    <w:rsid w:val="009912F7"/>
    <w:rsid w:val="009A1BEE"/>
    <w:rsid w:val="009A39FC"/>
    <w:rsid w:val="009A4D58"/>
    <w:rsid w:val="009A7603"/>
    <w:rsid w:val="009B140E"/>
    <w:rsid w:val="009B727C"/>
    <w:rsid w:val="009C2F99"/>
    <w:rsid w:val="009C4270"/>
    <w:rsid w:val="009C657D"/>
    <w:rsid w:val="009D05C1"/>
    <w:rsid w:val="009D06AF"/>
    <w:rsid w:val="009D2481"/>
    <w:rsid w:val="009D5E27"/>
    <w:rsid w:val="009E6CF0"/>
    <w:rsid w:val="009F1CF5"/>
    <w:rsid w:val="009F2013"/>
    <w:rsid w:val="009F3DA2"/>
    <w:rsid w:val="009F5FE5"/>
    <w:rsid w:val="00A021DB"/>
    <w:rsid w:val="00A02BE6"/>
    <w:rsid w:val="00A05C37"/>
    <w:rsid w:val="00A06DF1"/>
    <w:rsid w:val="00A06E5C"/>
    <w:rsid w:val="00A0779E"/>
    <w:rsid w:val="00A11F86"/>
    <w:rsid w:val="00A12AC3"/>
    <w:rsid w:val="00A20549"/>
    <w:rsid w:val="00A21460"/>
    <w:rsid w:val="00A241C1"/>
    <w:rsid w:val="00A25061"/>
    <w:rsid w:val="00A277ED"/>
    <w:rsid w:val="00A30F06"/>
    <w:rsid w:val="00A30F22"/>
    <w:rsid w:val="00A31D07"/>
    <w:rsid w:val="00A35A32"/>
    <w:rsid w:val="00A3644C"/>
    <w:rsid w:val="00A36B4C"/>
    <w:rsid w:val="00A427A6"/>
    <w:rsid w:val="00A44353"/>
    <w:rsid w:val="00A5154F"/>
    <w:rsid w:val="00A534F6"/>
    <w:rsid w:val="00A53CD5"/>
    <w:rsid w:val="00A55874"/>
    <w:rsid w:val="00A6227E"/>
    <w:rsid w:val="00A63DB0"/>
    <w:rsid w:val="00A8097D"/>
    <w:rsid w:val="00A81459"/>
    <w:rsid w:val="00A820EE"/>
    <w:rsid w:val="00A82CE0"/>
    <w:rsid w:val="00A82D62"/>
    <w:rsid w:val="00A8453D"/>
    <w:rsid w:val="00A84AA8"/>
    <w:rsid w:val="00A85C77"/>
    <w:rsid w:val="00A867B1"/>
    <w:rsid w:val="00A8699B"/>
    <w:rsid w:val="00A91223"/>
    <w:rsid w:val="00A924FD"/>
    <w:rsid w:val="00A9565B"/>
    <w:rsid w:val="00AA06AE"/>
    <w:rsid w:val="00AA3241"/>
    <w:rsid w:val="00AA4F73"/>
    <w:rsid w:val="00AB220C"/>
    <w:rsid w:val="00AB41D0"/>
    <w:rsid w:val="00AC07C2"/>
    <w:rsid w:val="00AC4AD5"/>
    <w:rsid w:val="00AC58AF"/>
    <w:rsid w:val="00AD3E59"/>
    <w:rsid w:val="00AD41D7"/>
    <w:rsid w:val="00AD4B85"/>
    <w:rsid w:val="00AD4E38"/>
    <w:rsid w:val="00AD698C"/>
    <w:rsid w:val="00AD7802"/>
    <w:rsid w:val="00AD7E98"/>
    <w:rsid w:val="00AE0AE4"/>
    <w:rsid w:val="00AE1A69"/>
    <w:rsid w:val="00AE2336"/>
    <w:rsid w:val="00AE3527"/>
    <w:rsid w:val="00AE44FA"/>
    <w:rsid w:val="00AF0830"/>
    <w:rsid w:val="00AF2057"/>
    <w:rsid w:val="00AF22F3"/>
    <w:rsid w:val="00AF4234"/>
    <w:rsid w:val="00AF5009"/>
    <w:rsid w:val="00AF56FF"/>
    <w:rsid w:val="00AF6CB6"/>
    <w:rsid w:val="00B02363"/>
    <w:rsid w:val="00B03113"/>
    <w:rsid w:val="00B062E6"/>
    <w:rsid w:val="00B133A2"/>
    <w:rsid w:val="00B16BED"/>
    <w:rsid w:val="00B2043E"/>
    <w:rsid w:val="00B2079B"/>
    <w:rsid w:val="00B20E52"/>
    <w:rsid w:val="00B21029"/>
    <w:rsid w:val="00B26EF6"/>
    <w:rsid w:val="00B31CED"/>
    <w:rsid w:val="00B33D86"/>
    <w:rsid w:val="00B34386"/>
    <w:rsid w:val="00B3459F"/>
    <w:rsid w:val="00B34D7D"/>
    <w:rsid w:val="00B41ADD"/>
    <w:rsid w:val="00B41C5F"/>
    <w:rsid w:val="00B4709E"/>
    <w:rsid w:val="00B47AB5"/>
    <w:rsid w:val="00B47DE1"/>
    <w:rsid w:val="00B50279"/>
    <w:rsid w:val="00B53B8E"/>
    <w:rsid w:val="00B5503A"/>
    <w:rsid w:val="00B556FD"/>
    <w:rsid w:val="00B6206B"/>
    <w:rsid w:val="00B655CD"/>
    <w:rsid w:val="00B65C4F"/>
    <w:rsid w:val="00B66AAE"/>
    <w:rsid w:val="00B66FAA"/>
    <w:rsid w:val="00B72F12"/>
    <w:rsid w:val="00B74C1C"/>
    <w:rsid w:val="00B761F3"/>
    <w:rsid w:val="00B80037"/>
    <w:rsid w:val="00B81A3F"/>
    <w:rsid w:val="00B82380"/>
    <w:rsid w:val="00B91578"/>
    <w:rsid w:val="00BA1C4A"/>
    <w:rsid w:val="00BA23D9"/>
    <w:rsid w:val="00BA2E64"/>
    <w:rsid w:val="00BA3080"/>
    <w:rsid w:val="00BA45A3"/>
    <w:rsid w:val="00BA520B"/>
    <w:rsid w:val="00BA5DF0"/>
    <w:rsid w:val="00BB5789"/>
    <w:rsid w:val="00BB7F58"/>
    <w:rsid w:val="00BC15D9"/>
    <w:rsid w:val="00BC61E0"/>
    <w:rsid w:val="00BC70B5"/>
    <w:rsid w:val="00BD5679"/>
    <w:rsid w:val="00BD5A84"/>
    <w:rsid w:val="00BD68B0"/>
    <w:rsid w:val="00BE0688"/>
    <w:rsid w:val="00BE0A03"/>
    <w:rsid w:val="00BE11E7"/>
    <w:rsid w:val="00BE5450"/>
    <w:rsid w:val="00BE55F0"/>
    <w:rsid w:val="00BE5D9C"/>
    <w:rsid w:val="00BE7357"/>
    <w:rsid w:val="00BE7B29"/>
    <w:rsid w:val="00BF054D"/>
    <w:rsid w:val="00BF0E7C"/>
    <w:rsid w:val="00BF218D"/>
    <w:rsid w:val="00BF2194"/>
    <w:rsid w:val="00BF2A8F"/>
    <w:rsid w:val="00BF3A68"/>
    <w:rsid w:val="00BF5DC4"/>
    <w:rsid w:val="00C0111E"/>
    <w:rsid w:val="00C031DF"/>
    <w:rsid w:val="00C07C1B"/>
    <w:rsid w:val="00C12E65"/>
    <w:rsid w:val="00C135E0"/>
    <w:rsid w:val="00C22D13"/>
    <w:rsid w:val="00C23271"/>
    <w:rsid w:val="00C23DF3"/>
    <w:rsid w:val="00C24472"/>
    <w:rsid w:val="00C2653C"/>
    <w:rsid w:val="00C27254"/>
    <w:rsid w:val="00C30ADC"/>
    <w:rsid w:val="00C310F4"/>
    <w:rsid w:val="00C311B3"/>
    <w:rsid w:val="00C32A37"/>
    <w:rsid w:val="00C36B74"/>
    <w:rsid w:val="00C37138"/>
    <w:rsid w:val="00C4200F"/>
    <w:rsid w:val="00C46899"/>
    <w:rsid w:val="00C47057"/>
    <w:rsid w:val="00C500EF"/>
    <w:rsid w:val="00C52A82"/>
    <w:rsid w:val="00C55E9E"/>
    <w:rsid w:val="00C6012D"/>
    <w:rsid w:val="00C606A7"/>
    <w:rsid w:val="00C60AF3"/>
    <w:rsid w:val="00C6271A"/>
    <w:rsid w:val="00C64A0D"/>
    <w:rsid w:val="00C64FCE"/>
    <w:rsid w:val="00C6779C"/>
    <w:rsid w:val="00C705AB"/>
    <w:rsid w:val="00C7141A"/>
    <w:rsid w:val="00C7164C"/>
    <w:rsid w:val="00C71891"/>
    <w:rsid w:val="00C84BA0"/>
    <w:rsid w:val="00C85074"/>
    <w:rsid w:val="00C868CB"/>
    <w:rsid w:val="00C93AC4"/>
    <w:rsid w:val="00C944B2"/>
    <w:rsid w:val="00C9500D"/>
    <w:rsid w:val="00C95EA9"/>
    <w:rsid w:val="00CA0C96"/>
    <w:rsid w:val="00CB49DA"/>
    <w:rsid w:val="00CB76B5"/>
    <w:rsid w:val="00CC34E2"/>
    <w:rsid w:val="00CD1090"/>
    <w:rsid w:val="00CD3858"/>
    <w:rsid w:val="00CD66CC"/>
    <w:rsid w:val="00CD7E22"/>
    <w:rsid w:val="00CE1E51"/>
    <w:rsid w:val="00CE2049"/>
    <w:rsid w:val="00CE2CB2"/>
    <w:rsid w:val="00CE5DCA"/>
    <w:rsid w:val="00CE68CC"/>
    <w:rsid w:val="00CE7D17"/>
    <w:rsid w:val="00CE7E6B"/>
    <w:rsid w:val="00CF0BBB"/>
    <w:rsid w:val="00CF2B71"/>
    <w:rsid w:val="00CF340D"/>
    <w:rsid w:val="00CF513C"/>
    <w:rsid w:val="00CF5B24"/>
    <w:rsid w:val="00CF7BA9"/>
    <w:rsid w:val="00D04253"/>
    <w:rsid w:val="00D044B3"/>
    <w:rsid w:val="00D06887"/>
    <w:rsid w:val="00D07388"/>
    <w:rsid w:val="00D07B2E"/>
    <w:rsid w:val="00D134C0"/>
    <w:rsid w:val="00D14784"/>
    <w:rsid w:val="00D16A77"/>
    <w:rsid w:val="00D21EF3"/>
    <w:rsid w:val="00D32C92"/>
    <w:rsid w:val="00D33A20"/>
    <w:rsid w:val="00D36DBF"/>
    <w:rsid w:val="00D40B81"/>
    <w:rsid w:val="00D41906"/>
    <w:rsid w:val="00D4381D"/>
    <w:rsid w:val="00D4574B"/>
    <w:rsid w:val="00D4650B"/>
    <w:rsid w:val="00D5224F"/>
    <w:rsid w:val="00D53871"/>
    <w:rsid w:val="00D5404F"/>
    <w:rsid w:val="00D54999"/>
    <w:rsid w:val="00D606FC"/>
    <w:rsid w:val="00D61021"/>
    <w:rsid w:val="00D65181"/>
    <w:rsid w:val="00D652A2"/>
    <w:rsid w:val="00D7589D"/>
    <w:rsid w:val="00D76C8A"/>
    <w:rsid w:val="00D77630"/>
    <w:rsid w:val="00D862E8"/>
    <w:rsid w:val="00D8649E"/>
    <w:rsid w:val="00D87130"/>
    <w:rsid w:val="00D874B9"/>
    <w:rsid w:val="00D907B0"/>
    <w:rsid w:val="00D9699D"/>
    <w:rsid w:val="00DA6078"/>
    <w:rsid w:val="00DB1D8C"/>
    <w:rsid w:val="00DB1DC5"/>
    <w:rsid w:val="00DB3662"/>
    <w:rsid w:val="00DB3EBD"/>
    <w:rsid w:val="00DB7147"/>
    <w:rsid w:val="00DB7C4F"/>
    <w:rsid w:val="00DC20EF"/>
    <w:rsid w:val="00DC2333"/>
    <w:rsid w:val="00DC471D"/>
    <w:rsid w:val="00DC5E2A"/>
    <w:rsid w:val="00DC683B"/>
    <w:rsid w:val="00DC79EC"/>
    <w:rsid w:val="00DD1693"/>
    <w:rsid w:val="00DD3FDD"/>
    <w:rsid w:val="00DD49BD"/>
    <w:rsid w:val="00DD74C6"/>
    <w:rsid w:val="00DE0DDA"/>
    <w:rsid w:val="00DE4122"/>
    <w:rsid w:val="00DE4514"/>
    <w:rsid w:val="00DE4721"/>
    <w:rsid w:val="00DE5BBA"/>
    <w:rsid w:val="00DE65D4"/>
    <w:rsid w:val="00DE7287"/>
    <w:rsid w:val="00DE73DE"/>
    <w:rsid w:val="00DF56E8"/>
    <w:rsid w:val="00E01824"/>
    <w:rsid w:val="00E03256"/>
    <w:rsid w:val="00E066C5"/>
    <w:rsid w:val="00E07AB2"/>
    <w:rsid w:val="00E10084"/>
    <w:rsid w:val="00E10FE3"/>
    <w:rsid w:val="00E17C5E"/>
    <w:rsid w:val="00E21B0B"/>
    <w:rsid w:val="00E27FA0"/>
    <w:rsid w:val="00E34A1C"/>
    <w:rsid w:val="00E41204"/>
    <w:rsid w:val="00E42FA0"/>
    <w:rsid w:val="00E44C13"/>
    <w:rsid w:val="00E63F9C"/>
    <w:rsid w:val="00E65409"/>
    <w:rsid w:val="00E67BF9"/>
    <w:rsid w:val="00E704B0"/>
    <w:rsid w:val="00E718DD"/>
    <w:rsid w:val="00E722DD"/>
    <w:rsid w:val="00E72735"/>
    <w:rsid w:val="00E82BBC"/>
    <w:rsid w:val="00E83BD4"/>
    <w:rsid w:val="00E843F0"/>
    <w:rsid w:val="00E854CD"/>
    <w:rsid w:val="00E858EC"/>
    <w:rsid w:val="00E85947"/>
    <w:rsid w:val="00E911BB"/>
    <w:rsid w:val="00E93892"/>
    <w:rsid w:val="00E948FF"/>
    <w:rsid w:val="00E96803"/>
    <w:rsid w:val="00EA04D9"/>
    <w:rsid w:val="00EA0CE6"/>
    <w:rsid w:val="00EA1D19"/>
    <w:rsid w:val="00EA2414"/>
    <w:rsid w:val="00EB394C"/>
    <w:rsid w:val="00EC13CC"/>
    <w:rsid w:val="00EC1A46"/>
    <w:rsid w:val="00EC1D6F"/>
    <w:rsid w:val="00EC3C4B"/>
    <w:rsid w:val="00ED0558"/>
    <w:rsid w:val="00ED0F2C"/>
    <w:rsid w:val="00ED156D"/>
    <w:rsid w:val="00ED1D33"/>
    <w:rsid w:val="00ED20BA"/>
    <w:rsid w:val="00ED5C16"/>
    <w:rsid w:val="00ED7313"/>
    <w:rsid w:val="00EE1209"/>
    <w:rsid w:val="00EE438C"/>
    <w:rsid w:val="00EE538A"/>
    <w:rsid w:val="00EE6E4E"/>
    <w:rsid w:val="00EE78B2"/>
    <w:rsid w:val="00EF097E"/>
    <w:rsid w:val="00EF0D8B"/>
    <w:rsid w:val="00EF4E59"/>
    <w:rsid w:val="00EF6238"/>
    <w:rsid w:val="00F00A7C"/>
    <w:rsid w:val="00F01743"/>
    <w:rsid w:val="00F0515B"/>
    <w:rsid w:val="00F060A2"/>
    <w:rsid w:val="00F06E90"/>
    <w:rsid w:val="00F12573"/>
    <w:rsid w:val="00F14C78"/>
    <w:rsid w:val="00F169DB"/>
    <w:rsid w:val="00F16A65"/>
    <w:rsid w:val="00F173A8"/>
    <w:rsid w:val="00F220DA"/>
    <w:rsid w:val="00F26121"/>
    <w:rsid w:val="00F26148"/>
    <w:rsid w:val="00F26CC4"/>
    <w:rsid w:val="00F27E63"/>
    <w:rsid w:val="00F3048E"/>
    <w:rsid w:val="00F34D6A"/>
    <w:rsid w:val="00F35ACC"/>
    <w:rsid w:val="00F37788"/>
    <w:rsid w:val="00F405D4"/>
    <w:rsid w:val="00F44843"/>
    <w:rsid w:val="00F54FB0"/>
    <w:rsid w:val="00F55B9D"/>
    <w:rsid w:val="00F55CDF"/>
    <w:rsid w:val="00F6115E"/>
    <w:rsid w:val="00F62696"/>
    <w:rsid w:val="00F648D0"/>
    <w:rsid w:val="00F651E0"/>
    <w:rsid w:val="00F65FB3"/>
    <w:rsid w:val="00F75655"/>
    <w:rsid w:val="00F80057"/>
    <w:rsid w:val="00F96C94"/>
    <w:rsid w:val="00FA0917"/>
    <w:rsid w:val="00FB1600"/>
    <w:rsid w:val="00FB16A0"/>
    <w:rsid w:val="00FB1ECB"/>
    <w:rsid w:val="00FB4CE7"/>
    <w:rsid w:val="00FC075B"/>
    <w:rsid w:val="00FC49C5"/>
    <w:rsid w:val="00FC6401"/>
    <w:rsid w:val="00FC7B7D"/>
    <w:rsid w:val="00FD0587"/>
    <w:rsid w:val="00FD1110"/>
    <w:rsid w:val="00FD5EA9"/>
    <w:rsid w:val="00FE4ED8"/>
    <w:rsid w:val="00FF2DE3"/>
    <w:rsid w:val="00FF5F6C"/>
    <w:rsid w:val="00FF7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B6B9AC"/>
  <w15:chartTrackingRefBased/>
  <w15:docId w15:val="{6F0BEEF2-0B72-4EAB-BC2E-4750D5BA3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2A8F"/>
    <w:pPr>
      <w:spacing w:after="120"/>
    </w:pPr>
    <w:rPr>
      <w:sz w:val="22"/>
      <w:szCs w:val="22"/>
      <w:lang w:val="es-ES"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BF2A8F"/>
    <w:pPr>
      <w:keepNext/>
      <w:keepLines/>
      <w:spacing w:before="480"/>
      <w:outlineLvl w:val="0"/>
    </w:pPr>
    <w:rPr>
      <w:rFonts w:eastAsia="Times New Roman"/>
      <w:b/>
      <w:bCs/>
      <w:color w:val="000000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F2A8F"/>
    <w:pPr>
      <w:keepNext/>
      <w:keepLines/>
      <w:spacing w:before="200"/>
      <w:outlineLvl w:val="1"/>
    </w:pPr>
    <w:rPr>
      <w:rFonts w:eastAsia="Times New Roman"/>
      <w:b/>
      <w:bCs/>
      <w:color w:val="000000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BF2A8F"/>
    <w:rPr>
      <w:rFonts w:ascii="Arial" w:eastAsia="Times New Roman" w:hAnsi="Arial" w:cs="Times New Roman"/>
      <w:b/>
      <w:bCs/>
      <w:color w:val="000000"/>
      <w:sz w:val="28"/>
      <w:szCs w:val="28"/>
    </w:rPr>
  </w:style>
  <w:style w:type="character" w:customStyle="1" w:styleId="Ttulo2Car">
    <w:name w:val="Título 2 Car"/>
    <w:link w:val="Ttulo2"/>
    <w:uiPriority w:val="9"/>
    <w:semiHidden/>
    <w:rsid w:val="00BF2A8F"/>
    <w:rPr>
      <w:rFonts w:ascii="Arial" w:eastAsia="Times New Roman" w:hAnsi="Arial" w:cs="Times New Roman"/>
      <w:b/>
      <w:bCs/>
      <w:color w:val="000000"/>
      <w:sz w:val="26"/>
      <w:szCs w:val="26"/>
    </w:rPr>
  </w:style>
  <w:style w:type="paragraph" w:styleId="Encabezado">
    <w:name w:val="header"/>
    <w:basedOn w:val="Normal"/>
    <w:link w:val="EncabezadoCar"/>
    <w:unhideWhenUsed/>
    <w:rsid w:val="00DD3FD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DD3FDD"/>
  </w:style>
  <w:style w:type="paragraph" w:styleId="Piedepgina">
    <w:name w:val="footer"/>
    <w:basedOn w:val="Normal"/>
    <w:link w:val="PiedepginaCar"/>
    <w:uiPriority w:val="99"/>
    <w:unhideWhenUsed/>
    <w:rsid w:val="00DD3FD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D3FDD"/>
  </w:style>
  <w:style w:type="paragraph" w:styleId="Textodeglobo">
    <w:name w:val="Balloon Text"/>
    <w:basedOn w:val="Normal"/>
    <w:link w:val="TextodegloboCar"/>
    <w:uiPriority w:val="99"/>
    <w:semiHidden/>
    <w:unhideWhenUsed/>
    <w:rsid w:val="00DD3FD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DD3FDD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DD3F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Normal"/>
    <w:link w:val="TtuloCar"/>
    <w:uiPriority w:val="10"/>
    <w:qFormat/>
    <w:rsid w:val="00C47057"/>
    <w:pPr>
      <w:spacing w:after="300"/>
      <w:contextualSpacing/>
    </w:pPr>
    <w:rPr>
      <w:rFonts w:eastAsia="Times New Roman"/>
      <w:color w:val="000000"/>
      <w:spacing w:val="5"/>
      <w:kern w:val="28"/>
      <w:sz w:val="44"/>
      <w:szCs w:val="52"/>
    </w:rPr>
  </w:style>
  <w:style w:type="character" w:customStyle="1" w:styleId="TtuloCar">
    <w:name w:val="Título Car"/>
    <w:link w:val="Ttulo"/>
    <w:uiPriority w:val="10"/>
    <w:rsid w:val="00C47057"/>
    <w:rPr>
      <w:rFonts w:ascii="Arial" w:eastAsia="Times New Roman" w:hAnsi="Arial" w:cs="Times New Roman"/>
      <w:color w:val="000000"/>
      <w:spacing w:val="5"/>
      <w:kern w:val="28"/>
      <w:sz w:val="44"/>
      <w:szCs w:val="52"/>
    </w:rPr>
  </w:style>
  <w:style w:type="character" w:styleId="Nmerodepgina">
    <w:name w:val="page number"/>
    <w:unhideWhenUsed/>
    <w:rsid w:val="006D7EE7"/>
    <w:rPr>
      <w:rFonts w:eastAsia="Times New Roman" w:cs="Times New Roman"/>
      <w:bCs w:val="0"/>
      <w:iCs w:val="0"/>
      <w:szCs w:val="22"/>
      <w:lang w:val="es-ES"/>
    </w:rPr>
  </w:style>
  <w:style w:type="paragraph" w:styleId="Sinespaciado">
    <w:name w:val="No Spacing"/>
    <w:uiPriority w:val="1"/>
    <w:qFormat/>
    <w:rsid w:val="00C47057"/>
    <w:rPr>
      <w:sz w:val="22"/>
      <w:szCs w:val="22"/>
      <w:lang w:val="es-ES" w:eastAsia="en-US"/>
    </w:rPr>
  </w:style>
  <w:style w:type="paragraph" w:styleId="Subttulo">
    <w:name w:val="Subtitle"/>
    <w:basedOn w:val="Normal"/>
    <w:next w:val="Normal"/>
    <w:link w:val="SubttuloCar"/>
    <w:uiPriority w:val="11"/>
    <w:qFormat/>
    <w:rsid w:val="00BF2A8F"/>
    <w:pPr>
      <w:numPr>
        <w:ilvl w:val="1"/>
      </w:numPr>
    </w:pPr>
    <w:rPr>
      <w:rFonts w:eastAsia="Times New Roman"/>
      <w:i/>
      <w:iCs/>
      <w:color w:val="000000"/>
      <w:spacing w:val="15"/>
      <w:sz w:val="24"/>
      <w:szCs w:val="24"/>
    </w:rPr>
  </w:style>
  <w:style w:type="character" w:customStyle="1" w:styleId="SubttuloCar">
    <w:name w:val="Subtítulo Car"/>
    <w:link w:val="Subttulo"/>
    <w:uiPriority w:val="11"/>
    <w:rsid w:val="00BF2A8F"/>
    <w:rPr>
      <w:rFonts w:ascii="Arial" w:eastAsia="Times New Roman" w:hAnsi="Arial" w:cs="Times New Roman"/>
      <w:i/>
      <w:iCs/>
      <w:color w:val="000000"/>
      <w:spacing w:val="15"/>
      <w:sz w:val="24"/>
      <w:szCs w:val="24"/>
    </w:rPr>
  </w:style>
  <w:style w:type="character" w:styleId="Hipervnculo">
    <w:name w:val="Hyperlink"/>
    <w:uiPriority w:val="99"/>
    <w:unhideWhenUsed/>
    <w:rsid w:val="00F55B9D"/>
    <w:rPr>
      <w:color w:val="5F5F5F"/>
      <w:u w:val="single"/>
    </w:rPr>
  </w:style>
  <w:style w:type="paragraph" w:styleId="Prrafodelista">
    <w:name w:val="List Paragraph"/>
    <w:basedOn w:val="Normal"/>
    <w:uiPriority w:val="34"/>
    <w:qFormat/>
    <w:rsid w:val="006A7914"/>
    <w:pPr>
      <w:spacing w:after="0"/>
      <w:ind w:left="720"/>
      <w:contextualSpacing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Textosinformato">
    <w:name w:val="Plain Text"/>
    <w:basedOn w:val="Normal"/>
    <w:link w:val="TextosinformatoCar"/>
    <w:rsid w:val="006A7914"/>
    <w:pPr>
      <w:spacing w:after="0"/>
    </w:pPr>
    <w:rPr>
      <w:rFonts w:ascii="Courier New" w:eastAsia="Times New Roman" w:hAnsi="Courier New"/>
      <w:sz w:val="20"/>
      <w:szCs w:val="20"/>
      <w:lang w:val="es-ES_tradnl" w:eastAsia="es-ES"/>
    </w:rPr>
  </w:style>
  <w:style w:type="character" w:customStyle="1" w:styleId="TextosinformatoCar">
    <w:name w:val="Texto sin formato Car"/>
    <w:link w:val="Textosinformato"/>
    <w:rsid w:val="006A7914"/>
    <w:rPr>
      <w:rFonts w:ascii="Courier New" w:eastAsia="Times New Roman" w:hAnsi="Courier New" w:cs="Times New Roman"/>
      <w:sz w:val="20"/>
      <w:szCs w:val="20"/>
      <w:lang w:val="es-ES_tradnl" w:eastAsia="es-ES"/>
    </w:rPr>
  </w:style>
  <w:style w:type="character" w:styleId="Hipervnculovisitado">
    <w:name w:val="FollowedHyperlink"/>
    <w:uiPriority w:val="99"/>
    <w:semiHidden/>
    <w:unhideWhenUsed/>
    <w:rsid w:val="00BF3A68"/>
    <w:rPr>
      <w:color w:val="954F72"/>
      <w:u w:val="single"/>
    </w:rPr>
  </w:style>
  <w:style w:type="paragraph" w:customStyle="1" w:styleId="msonormal0">
    <w:name w:val="msonormal"/>
    <w:basedOn w:val="Normal"/>
    <w:rsid w:val="00BF3A68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xl65">
    <w:name w:val="xl65"/>
    <w:basedOn w:val="Normal"/>
    <w:rsid w:val="00BF3A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/>
      <w:jc w:val="right"/>
      <w:textAlignment w:val="center"/>
    </w:pPr>
    <w:rPr>
      <w:rFonts w:eastAsia="Times New Roman" w:cs="Arial"/>
      <w:b/>
      <w:bCs/>
      <w:sz w:val="24"/>
      <w:szCs w:val="24"/>
      <w:lang w:eastAsia="es-ES"/>
    </w:rPr>
  </w:style>
  <w:style w:type="paragraph" w:customStyle="1" w:styleId="xl66">
    <w:name w:val="xl66"/>
    <w:basedOn w:val="Normal"/>
    <w:rsid w:val="00BF3A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textAlignment w:val="center"/>
    </w:pPr>
    <w:rPr>
      <w:rFonts w:eastAsia="Times New Roman" w:cs="Arial"/>
      <w:b/>
      <w:bCs/>
      <w:sz w:val="24"/>
      <w:szCs w:val="24"/>
      <w:lang w:eastAsia="es-ES"/>
    </w:rPr>
  </w:style>
  <w:style w:type="paragraph" w:customStyle="1" w:styleId="xl67">
    <w:name w:val="xl67"/>
    <w:basedOn w:val="Normal"/>
    <w:rsid w:val="00BF3A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textAlignment w:val="center"/>
    </w:pPr>
    <w:rPr>
      <w:rFonts w:eastAsia="Times New Roman" w:cs="Arial"/>
      <w:b/>
      <w:bCs/>
      <w:sz w:val="24"/>
      <w:szCs w:val="24"/>
      <w:lang w:eastAsia="es-ES"/>
    </w:rPr>
  </w:style>
  <w:style w:type="paragraph" w:customStyle="1" w:styleId="xl68">
    <w:name w:val="xl68"/>
    <w:basedOn w:val="Normal"/>
    <w:rsid w:val="00BF3A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  <w:sz w:val="24"/>
      <w:szCs w:val="24"/>
      <w:lang w:eastAsia="es-ES"/>
    </w:rPr>
  </w:style>
  <w:style w:type="paragraph" w:customStyle="1" w:styleId="xl69">
    <w:name w:val="xl69"/>
    <w:basedOn w:val="Normal"/>
    <w:rsid w:val="00BF3A68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xl70">
    <w:name w:val="xl70"/>
    <w:basedOn w:val="Normal"/>
    <w:rsid w:val="00BF3A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center"/>
    </w:pPr>
    <w:rPr>
      <w:rFonts w:eastAsia="Times New Roman" w:cs="Arial"/>
      <w:b/>
      <w:bCs/>
      <w:sz w:val="24"/>
      <w:szCs w:val="24"/>
      <w:lang w:eastAsia="es-ES"/>
    </w:rPr>
  </w:style>
  <w:style w:type="paragraph" w:customStyle="1" w:styleId="xl71">
    <w:name w:val="xl71"/>
    <w:basedOn w:val="Normal"/>
    <w:rsid w:val="00BF3A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center"/>
    </w:pPr>
    <w:rPr>
      <w:rFonts w:eastAsia="Times New Roman" w:cs="Arial"/>
      <w:b/>
      <w:bCs/>
      <w:sz w:val="24"/>
      <w:szCs w:val="24"/>
      <w:lang w:eastAsia="es-ES"/>
    </w:rPr>
  </w:style>
  <w:style w:type="paragraph" w:customStyle="1" w:styleId="xl72">
    <w:name w:val="xl72"/>
    <w:basedOn w:val="Normal"/>
    <w:rsid w:val="00BF3A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right"/>
      <w:textAlignment w:val="center"/>
    </w:pPr>
    <w:rPr>
      <w:rFonts w:eastAsia="Times New Roman" w:cs="Arial"/>
      <w:b/>
      <w:bCs/>
      <w:sz w:val="24"/>
      <w:szCs w:val="24"/>
      <w:lang w:eastAsia="es-ES"/>
    </w:rPr>
  </w:style>
  <w:style w:type="paragraph" w:customStyle="1" w:styleId="xl73">
    <w:name w:val="xl73"/>
    <w:basedOn w:val="Normal"/>
    <w:rsid w:val="00BF3A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/>
      <w:textAlignment w:val="center"/>
    </w:pPr>
    <w:rPr>
      <w:rFonts w:eastAsia="Times New Roman" w:cs="Arial"/>
      <w:b/>
      <w:bCs/>
      <w:sz w:val="24"/>
      <w:szCs w:val="24"/>
      <w:lang w:eastAsia="es-ES"/>
    </w:rPr>
  </w:style>
  <w:style w:type="paragraph" w:customStyle="1" w:styleId="xl74">
    <w:name w:val="xl74"/>
    <w:basedOn w:val="Normal"/>
    <w:rsid w:val="00BF3A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/>
      <w:textAlignment w:val="center"/>
    </w:pPr>
    <w:rPr>
      <w:rFonts w:eastAsia="Times New Roman" w:cs="Arial"/>
      <w:b/>
      <w:bCs/>
      <w:sz w:val="24"/>
      <w:szCs w:val="24"/>
      <w:lang w:eastAsia="es-ES"/>
    </w:rPr>
  </w:style>
  <w:style w:type="paragraph" w:customStyle="1" w:styleId="xl75">
    <w:name w:val="xl75"/>
    <w:basedOn w:val="Normal"/>
    <w:rsid w:val="00BF3A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textAlignment w:val="center"/>
    </w:pPr>
    <w:rPr>
      <w:rFonts w:eastAsia="Times New Roman" w:cs="Arial"/>
      <w:b/>
      <w:bCs/>
      <w:sz w:val="24"/>
      <w:szCs w:val="24"/>
      <w:lang w:eastAsia="es-ES"/>
    </w:rPr>
  </w:style>
  <w:style w:type="paragraph" w:customStyle="1" w:styleId="xl76">
    <w:name w:val="xl76"/>
    <w:basedOn w:val="Normal"/>
    <w:rsid w:val="00BF3A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textAlignment w:val="center"/>
    </w:pPr>
    <w:rPr>
      <w:rFonts w:eastAsia="Times New Roman" w:cs="Arial"/>
      <w:b/>
      <w:bCs/>
      <w:sz w:val="24"/>
      <w:szCs w:val="24"/>
      <w:lang w:eastAsia="es-ES"/>
    </w:rPr>
  </w:style>
  <w:style w:type="paragraph" w:customStyle="1" w:styleId="xl77">
    <w:name w:val="xl77"/>
    <w:basedOn w:val="Normal"/>
    <w:rsid w:val="00BF3A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right"/>
      <w:textAlignment w:val="center"/>
    </w:pPr>
    <w:rPr>
      <w:rFonts w:eastAsia="Times New Roman" w:cs="Arial"/>
      <w:b/>
      <w:bCs/>
      <w:sz w:val="24"/>
      <w:szCs w:val="24"/>
      <w:lang w:eastAsia="es-ES"/>
    </w:rPr>
  </w:style>
  <w:style w:type="paragraph" w:customStyle="1" w:styleId="xl78">
    <w:name w:val="xl78"/>
    <w:basedOn w:val="Normal"/>
    <w:rsid w:val="00BF3A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 w:cs="Arial"/>
      <w:b/>
      <w:bCs/>
      <w:sz w:val="24"/>
      <w:szCs w:val="24"/>
      <w:lang w:eastAsia="es-ES"/>
    </w:rPr>
  </w:style>
  <w:style w:type="paragraph" w:customStyle="1" w:styleId="xl79">
    <w:name w:val="xl79"/>
    <w:basedOn w:val="Normal"/>
    <w:rsid w:val="00BF3A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 w:cs="Arial"/>
      <w:b/>
      <w:bCs/>
      <w:sz w:val="24"/>
      <w:szCs w:val="24"/>
      <w:lang w:eastAsia="es-ES"/>
    </w:rPr>
  </w:style>
  <w:style w:type="paragraph" w:customStyle="1" w:styleId="xl80">
    <w:name w:val="xl80"/>
    <w:basedOn w:val="Normal"/>
    <w:rsid w:val="00BF3A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 w:cs="Arial"/>
      <w:b/>
      <w:bCs/>
      <w:sz w:val="24"/>
      <w:szCs w:val="24"/>
      <w:lang w:eastAsia="es-ES"/>
    </w:rPr>
  </w:style>
  <w:style w:type="paragraph" w:customStyle="1" w:styleId="xl81">
    <w:name w:val="xl81"/>
    <w:basedOn w:val="Normal"/>
    <w:rsid w:val="00BF3A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 w:cs="Arial"/>
      <w:sz w:val="24"/>
      <w:szCs w:val="24"/>
      <w:lang w:eastAsia="es-ES"/>
    </w:rPr>
  </w:style>
  <w:style w:type="paragraph" w:customStyle="1" w:styleId="xl82">
    <w:name w:val="xl82"/>
    <w:basedOn w:val="Normal"/>
    <w:rsid w:val="00BF3A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 w:cs="Arial"/>
      <w:sz w:val="24"/>
      <w:szCs w:val="24"/>
      <w:lang w:eastAsia="es-ES"/>
    </w:rPr>
  </w:style>
  <w:style w:type="paragraph" w:customStyle="1" w:styleId="xl83">
    <w:name w:val="xl83"/>
    <w:basedOn w:val="Normal"/>
    <w:rsid w:val="00BF3A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 w:cs="Arial"/>
      <w:sz w:val="24"/>
      <w:szCs w:val="24"/>
      <w:lang w:eastAsia="es-ES"/>
    </w:rPr>
  </w:style>
  <w:style w:type="paragraph" w:customStyle="1" w:styleId="xl84">
    <w:name w:val="xl84"/>
    <w:basedOn w:val="Normal"/>
    <w:rsid w:val="00BF3A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 w:cs="Arial"/>
      <w:sz w:val="24"/>
      <w:szCs w:val="24"/>
      <w:lang w:eastAsia="es-ES"/>
    </w:rPr>
  </w:style>
  <w:style w:type="paragraph" w:customStyle="1" w:styleId="xl85">
    <w:name w:val="xl85"/>
    <w:basedOn w:val="Normal"/>
    <w:rsid w:val="00BF3A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 w:cs="Arial"/>
      <w:b/>
      <w:bCs/>
      <w:sz w:val="24"/>
      <w:szCs w:val="24"/>
      <w:lang w:eastAsia="es-ES"/>
    </w:rPr>
  </w:style>
  <w:style w:type="paragraph" w:customStyle="1" w:styleId="xl86">
    <w:name w:val="xl86"/>
    <w:basedOn w:val="Normal"/>
    <w:rsid w:val="00BF3A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 w:cs="Arial"/>
      <w:sz w:val="24"/>
      <w:szCs w:val="24"/>
      <w:lang w:eastAsia="es-ES"/>
    </w:rPr>
  </w:style>
  <w:style w:type="paragraph" w:customStyle="1" w:styleId="xl87">
    <w:name w:val="xl87"/>
    <w:basedOn w:val="Normal"/>
    <w:rsid w:val="00BF3A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 w:cs="Arial"/>
      <w:sz w:val="24"/>
      <w:szCs w:val="24"/>
      <w:lang w:eastAsia="es-ES"/>
    </w:rPr>
  </w:style>
  <w:style w:type="paragraph" w:customStyle="1" w:styleId="xl88">
    <w:name w:val="xl88"/>
    <w:basedOn w:val="Normal"/>
    <w:rsid w:val="00BF3A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 w:cs="Arial"/>
      <w:sz w:val="24"/>
      <w:szCs w:val="24"/>
      <w:lang w:eastAsia="es-ES"/>
    </w:rPr>
  </w:style>
  <w:style w:type="paragraph" w:customStyle="1" w:styleId="xl89">
    <w:name w:val="xl89"/>
    <w:basedOn w:val="Normal"/>
    <w:rsid w:val="00BF3A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  <w:textAlignment w:val="center"/>
    </w:pPr>
    <w:rPr>
      <w:rFonts w:eastAsia="Times New Roman" w:cs="Arial"/>
      <w:b/>
      <w:bCs/>
      <w:sz w:val="24"/>
      <w:szCs w:val="24"/>
      <w:lang w:eastAsia="es-ES"/>
    </w:rPr>
  </w:style>
  <w:style w:type="paragraph" w:customStyle="1" w:styleId="xl90">
    <w:name w:val="xl90"/>
    <w:basedOn w:val="Normal"/>
    <w:rsid w:val="00BF3A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  <w:textAlignment w:val="center"/>
    </w:pPr>
    <w:rPr>
      <w:rFonts w:eastAsia="Times New Roman" w:cs="Arial"/>
      <w:b/>
      <w:bCs/>
      <w:sz w:val="24"/>
      <w:szCs w:val="24"/>
      <w:lang w:eastAsia="es-ES"/>
    </w:rPr>
  </w:style>
  <w:style w:type="paragraph" w:customStyle="1" w:styleId="xl91">
    <w:name w:val="xl91"/>
    <w:basedOn w:val="Normal"/>
    <w:rsid w:val="00BF3A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  <w:jc w:val="right"/>
      <w:textAlignment w:val="center"/>
    </w:pPr>
    <w:rPr>
      <w:rFonts w:eastAsia="Times New Roman" w:cs="Arial"/>
      <w:b/>
      <w:bCs/>
      <w:sz w:val="24"/>
      <w:szCs w:val="24"/>
      <w:lang w:eastAsia="es-ES"/>
    </w:rPr>
  </w:style>
  <w:style w:type="paragraph" w:customStyle="1" w:styleId="xl92">
    <w:name w:val="xl92"/>
    <w:basedOn w:val="Normal"/>
    <w:rsid w:val="00BF3A68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Refdecomentario">
    <w:name w:val="annotation reference"/>
    <w:uiPriority w:val="99"/>
    <w:semiHidden/>
    <w:unhideWhenUsed/>
    <w:rsid w:val="008B7C5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7C5F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8B7C5F"/>
    <w:rPr>
      <w:lang w:val="es-E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7C5F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8B7C5F"/>
    <w:rPr>
      <w:b/>
      <w:bCs/>
      <w:lang w:val="es-ES" w:eastAsia="en-US"/>
    </w:rPr>
  </w:style>
  <w:style w:type="paragraph" w:customStyle="1" w:styleId="Contenidodelatabla">
    <w:name w:val="Contenido de la tabla"/>
    <w:basedOn w:val="Normal"/>
    <w:rsid w:val="00935318"/>
    <w:pPr>
      <w:widowControl w:val="0"/>
      <w:suppressLineNumbers/>
      <w:suppressAutoHyphens/>
      <w:spacing w:after="0"/>
    </w:pPr>
    <w:rPr>
      <w:rFonts w:ascii="Liberation Serif" w:eastAsia="SimSun" w:hAnsi="Liberation Serif" w:cs="Mangal"/>
      <w:kern w:val="1"/>
      <w:sz w:val="24"/>
      <w:szCs w:val="24"/>
      <w:lang w:val="es-CO" w:eastAsia="zh-CN" w:bidi="hi-IN"/>
    </w:rPr>
  </w:style>
  <w:style w:type="table" w:customStyle="1" w:styleId="TableNormal">
    <w:name w:val="Table Normal"/>
    <w:uiPriority w:val="2"/>
    <w:semiHidden/>
    <w:unhideWhenUsed/>
    <w:qFormat/>
    <w:rsid w:val="00DE472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E4721"/>
    <w:pPr>
      <w:widowControl w:val="0"/>
      <w:autoSpaceDE w:val="0"/>
      <w:autoSpaceDN w:val="0"/>
      <w:spacing w:after="0"/>
    </w:pPr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2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5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1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2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2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Andres%20Montoya\1%20SISTEMA%20BIBLIOTECAS\1%20DISE&#209;O\INSTITUCIONAL\PLANTILLAS\Hojas%20Word\2012\bpp%20hoja%20ejecutivo%2033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F47D7220770854DBE08B1EE85222874" ma:contentTypeVersion="13" ma:contentTypeDescription="Crear nuevo documento." ma:contentTypeScope="" ma:versionID="475dc5cae6715a0105fb4a48a5087cca">
  <xsd:schema xmlns:xsd="http://www.w3.org/2001/XMLSchema" xmlns:xs="http://www.w3.org/2001/XMLSchema" xmlns:p="http://schemas.microsoft.com/office/2006/metadata/properties" xmlns:ns3="af41fb9b-ff25-4940-aca2-9a2f734aaf7a" xmlns:ns4="b7cfaa51-90ae-4f8c-abad-6fe30f95c421" targetNamespace="http://schemas.microsoft.com/office/2006/metadata/properties" ma:root="true" ma:fieldsID="5f169142dfe0a6dbf26be0a417affa5a" ns3:_="" ns4:_="">
    <xsd:import namespace="af41fb9b-ff25-4940-aca2-9a2f734aaf7a"/>
    <xsd:import namespace="b7cfaa51-90ae-4f8c-abad-6fe30f95c42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41fb9b-ff25-4940-aca2-9a2f734aaf7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cfaa51-90ae-4f8c-abad-6fe30f95c4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044C7-FCB6-4CD4-B0FD-EABC028753D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4A11269-E629-4E61-BCB4-946166DAEC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41fb9b-ff25-4940-aca2-9a2f734aaf7a"/>
    <ds:schemaRef ds:uri="b7cfaa51-90ae-4f8c-abad-6fe30f95c4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973F85B-A601-408F-A935-D9746015CF2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783CD0B-7282-4FE3-A4EF-4DC0DA1B9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bpp hoja ejecutivo 33</Template>
  <TotalTime>0</TotalTime>
  <Pages>4</Pages>
  <Words>531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DISEÑO</dc:creator>
  <cp:keywords/>
  <cp:lastModifiedBy>User</cp:lastModifiedBy>
  <cp:revision>2</cp:revision>
  <cp:lastPrinted>2024-09-11T15:36:00Z</cp:lastPrinted>
  <dcterms:created xsi:type="dcterms:W3CDTF">2024-09-11T19:29:00Z</dcterms:created>
  <dcterms:modified xsi:type="dcterms:W3CDTF">2024-09-11T19:29:00Z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0x0101002F47D7220770854DBE08B1EE85222874</vt:lpwstr>
  </property>
</Properties>
</file>